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23245D" w:rsidTr="006A482F">
        <w:trPr>
          <w:trHeight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DE21D5AE9F224D6DA432B766EA71D714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245D" w:rsidRDefault="0023245D" w:rsidP="0023245D">
            <w:pPr>
              <w:ind w:left="-43"/>
              <w:jc w:val="center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083655B" wp14:editId="3BD416E5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9525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245D" w:rsidRDefault="0023245D" w:rsidP="0023245D">
            <w:pPr>
              <w:ind w:left="-43"/>
              <w:jc w:val="right"/>
              <w:rPr>
                <w:noProof/>
              </w:rPr>
            </w:pPr>
          </w:p>
          <w:p w:rsidR="0023245D" w:rsidRDefault="0023245D" w:rsidP="0023245D">
            <w:pPr>
              <w:ind w:left="-43"/>
              <w:jc w:val="right"/>
              <w:rPr>
                <w:noProof/>
              </w:rPr>
            </w:pPr>
          </w:p>
          <w:p w:rsidR="0023245D" w:rsidRDefault="0023245D" w:rsidP="0023245D">
            <w:pPr>
              <w:ind w:left="-43"/>
              <w:jc w:val="right"/>
              <w:rPr>
                <w:noProof/>
              </w:rPr>
            </w:pPr>
          </w:p>
          <w:p w:rsidR="0023245D" w:rsidRDefault="0023245D" w:rsidP="0023245D">
            <w:pPr>
              <w:ind w:left="-43"/>
              <w:jc w:val="right"/>
              <w:rPr>
                <w:bCs/>
                <w:sz w:val="18"/>
              </w:rPr>
            </w:pPr>
          </w:p>
          <w:p w:rsidR="0023245D" w:rsidRDefault="0023245D" w:rsidP="0023245D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Россия</w:t>
            </w:r>
            <w:r>
              <w:rPr>
                <w:b/>
                <w:sz w:val="16"/>
                <w:szCs w:val="16"/>
              </w:rPr>
              <w:t xml:space="preserve">, 198097, Санкт-Петербург, ул. </w:t>
            </w:r>
            <w:proofErr w:type="spellStart"/>
            <w:r>
              <w:rPr>
                <w:b/>
                <w:sz w:val="16"/>
                <w:szCs w:val="16"/>
              </w:rPr>
              <w:t>Трефолева</w:t>
            </w:r>
            <w:proofErr w:type="spellEnd"/>
            <w:r>
              <w:rPr>
                <w:b/>
                <w:sz w:val="16"/>
                <w:szCs w:val="16"/>
              </w:rPr>
              <w:t>, 2БМ</w:t>
            </w:r>
          </w:p>
          <w:p w:rsidR="0023245D" w:rsidRDefault="0023245D" w:rsidP="0023245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23245D" w:rsidRDefault="0023245D" w:rsidP="0023245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  <w:proofErr w:type="spellEnd"/>
          </w:p>
          <w:p w:rsidR="0023245D" w:rsidRDefault="0023245D" w:rsidP="0023245D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8" w:history="1">
              <w:r>
                <w:rPr>
                  <w:rStyle w:val="a9"/>
                  <w:b/>
                  <w:bCs/>
                  <w:szCs w:val="16"/>
                  <w:lang w:val="en-US"/>
                </w:rPr>
                <w:t>www</w:t>
              </w:r>
              <w:r>
                <w:rPr>
                  <w:rStyle w:val="a9"/>
                  <w:b/>
                  <w:bCs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Cs w:val="16"/>
                  <w:lang w:val="en-US"/>
                </w:rPr>
                <w:t>vzljot</w:t>
              </w:r>
              <w:proofErr w:type="spellEnd"/>
              <w:r>
                <w:rPr>
                  <w:rStyle w:val="a9"/>
                  <w:b/>
                  <w:bCs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Cs w:val="16"/>
                  <w:lang w:val="en-US"/>
                </w:rPr>
                <w:t>ru</w:t>
              </w:r>
              <w:proofErr w:type="spellEnd"/>
            </w:hyperlink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BC7965022E764AEBBB8C9EE250538D63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AEC34D0E311641CB8E4722246CD94BD0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3C14B9BECDBB4BD79932273A58C69FF0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19996D5ACAEA4566944C57C93A3B44EE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1844FA8EAA274417A61C8C829A6BD7E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A15A0E31AF6048FAA604CBCE69E84CE6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4332680CA43D47DA981B824D62D4032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6A482F" w:rsidTr="006A482F">
        <w:trPr>
          <w:trHeight w:hRule="exact" w:val="22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-6619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7045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1466081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9425FC9A7E8049EBA97CF2249F318F5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f0"/>
            </w:rPr>
            <w:id w:val="-1927876819"/>
            <w:placeholder>
              <w:docPart w:val="05A7020BDDC849269C5C172EAF20C52F"/>
            </w:placeholder>
          </w:sdtPr>
          <w:sdtEndPr>
            <w:rPr>
              <w:rStyle w:val="af0"/>
            </w:rPr>
          </w:sdtEndPr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i/>
                    <w:sz w:val="20"/>
                    <w:szCs w:val="20"/>
                  </w:rPr>
                </w:pPr>
                <w:r>
                  <w:rPr>
                    <w:rStyle w:val="af0"/>
                  </w:rPr>
                  <w:t xml:space="preserve"> </w:t>
                </w:r>
                <w:sdt>
                  <w:sdtPr>
                    <w:rPr>
                      <w:rStyle w:val="af0"/>
                      <w:b w:val="0"/>
                      <w:sz w:val="16"/>
                      <w:szCs w:val="16"/>
                    </w:rPr>
                    <w:id w:val="-401136261"/>
                    <w:placeholder>
                      <w:docPart w:val="CAD1733F61FF443487D449B5BCACDF81"/>
                    </w:placeholder>
                    <w:showingPlcHdr/>
                    <w:text/>
                  </w:sdtPr>
                  <w:sdtEndPr>
                    <w:rPr>
                      <w:rStyle w:val="af0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6A482F" w:rsidTr="006A482F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f0"/>
                </w:rPr>
                <w:id w:val="-482938730"/>
                <w:placeholder>
                  <w:docPart w:val="089A1249BE3E4286BACB4D6B7B494C3F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f0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</w:tbl>
    <w:p w:rsidR="006A482F" w:rsidRDefault="006A482F" w:rsidP="006A482F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6A482F" w:rsidTr="006A482F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5CB00DC78F8E4711B4E832F0CC66C39A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6A482F" w:rsidRDefault="006A482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53212BF6709E47BAA93859D649453D2F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6A482F" w:rsidRDefault="006A482F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6A482F" w:rsidTr="006A482F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482F" w:rsidRDefault="006A482F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482F" w:rsidRDefault="006A48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75FE6D05B5784B59972C225B098E863B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8"/>
                <w:szCs w:val="18"/>
                <w:lang w:val="en-US"/>
              </w:rPr>
            </w:pPr>
          </w:p>
        </w:tc>
      </w:tr>
      <w:tr w:rsidR="006A482F" w:rsidTr="006A482F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6A482F" w:rsidRDefault="006A482F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82F" w:rsidRDefault="006A482F">
            <w:pPr>
              <w:rPr>
                <w:sz w:val="2"/>
                <w:szCs w:val="2"/>
              </w:rPr>
            </w:pPr>
          </w:p>
        </w:tc>
      </w:tr>
    </w:tbl>
    <w:p w:rsidR="006A482F" w:rsidRDefault="006A482F" w:rsidP="006A482F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82F" w:rsidRDefault="006A482F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6355355133BD427C96EE3CC2B74A6DC4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82F" w:rsidRDefault="006A482F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864C55ED90B24B0CA00C8A0FB02D2498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82F" w:rsidRDefault="006A482F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07B1E79D168F4E47BA5DB897A5AC400D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DA7B93" w:rsidRDefault="006A482F" w:rsidP="006A482F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/>
        <w:t xml:space="preserve">Расходомер-счетчик электромагнитный ВЗЛЕТ ТЭР </w:t>
      </w:r>
    </w:p>
    <w:p w:rsidR="006A482F" w:rsidRDefault="006A482F" w:rsidP="006A482F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исполнения АС, АФ </w:t>
      </w:r>
      <w:r>
        <w:rPr>
          <w:rFonts w:ascii="Arial" w:hAnsi="Arial" w:cs="Arial"/>
          <w:sz w:val="20"/>
        </w:rPr>
        <w:t>(</w:t>
      </w:r>
      <w:proofErr w:type="spellStart"/>
      <w:r>
        <w:rPr>
          <w:rFonts w:ascii="Arial" w:hAnsi="Arial" w:cs="Arial"/>
          <w:sz w:val="20"/>
        </w:rPr>
        <w:t>агрессивостойкие</w:t>
      </w:r>
      <w:proofErr w:type="spellEnd"/>
      <w:r>
        <w:rPr>
          <w:rFonts w:ascii="Arial" w:hAnsi="Arial" w:cs="Arial"/>
          <w:sz w:val="20"/>
        </w:rPr>
        <w:t xml:space="preserve">) </w:t>
      </w:r>
      <w:r>
        <w:rPr>
          <w:rFonts w:ascii="Arial" w:hAnsi="Arial" w:cs="Arial"/>
          <w:sz w:val="24"/>
          <w:szCs w:val="28"/>
        </w:rPr>
        <w:t>степень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4"/>
          <w:szCs w:val="28"/>
        </w:rPr>
        <w:t>защиты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4"/>
          <w:szCs w:val="28"/>
          <w:lang w:val="en-US"/>
        </w:rPr>
        <w:t>IP</w:t>
      </w:r>
      <w:r>
        <w:rPr>
          <w:rFonts w:ascii="Arial" w:hAnsi="Arial" w:cs="Arial"/>
          <w:sz w:val="24"/>
          <w:szCs w:val="28"/>
        </w:rPr>
        <w:t xml:space="preserve">67 </w:t>
      </w:r>
      <w:r>
        <w:rPr>
          <w:rFonts w:ascii="Arial" w:hAnsi="Arial" w:cs="Arial"/>
          <w:sz w:val="24"/>
          <w:szCs w:val="28"/>
        </w:rPr>
        <w:br/>
      </w:r>
    </w:p>
    <w:tbl>
      <w:tblPr>
        <w:tblW w:w="0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6A482F" w:rsidTr="006A482F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6A482F" w:rsidRDefault="006A482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placeholder>
              <w:docPart w:val="E13DDF6AC37B4C00A351ECB592CD19D9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6A482F" w:rsidRDefault="006A482F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6A482F" w:rsidRDefault="006A482F" w:rsidP="006A482F">
      <w:pPr>
        <w:rPr>
          <w:b/>
          <w:i/>
          <w:sz w:val="8"/>
          <w:szCs w:val="8"/>
        </w:rPr>
      </w:pPr>
    </w:p>
    <w:tbl>
      <w:tblPr>
        <w:tblW w:w="7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2"/>
        <w:gridCol w:w="1198"/>
        <w:gridCol w:w="1198"/>
        <w:gridCol w:w="358"/>
        <w:gridCol w:w="358"/>
        <w:gridCol w:w="332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</w:tblGrid>
      <w:tr w:rsidR="00BD799C" w:rsidTr="00BD799C">
        <w:trPr>
          <w:trHeight w:val="50"/>
        </w:trPr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BD799C" w:rsidRDefault="00BD799C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исполнение</w:t>
            </w:r>
          </w:p>
        </w:tc>
        <w:tc>
          <w:tcPr>
            <w:tcW w:w="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  <w:hideMark/>
          </w:tcPr>
          <w:sdt>
            <w:sdtPr>
              <w:rPr>
                <w:b/>
                <w:sz w:val="16"/>
                <w:szCs w:val="16"/>
              </w:rPr>
              <w:id w:val="-1891023562"/>
              <w:placeholder>
                <w:docPart w:val="1478B81E18E3492C845E4C431A57E420"/>
              </w:placeholder>
              <w:dropDownList>
                <w:listItem w:displayText="_________" w:value="_________"/>
                <w:listItem w:displayText="АС-010" w:value="АС-010"/>
                <w:listItem w:displayText="АС-015" w:value="АС-015"/>
                <w:listItem w:displayText="АФ-015" w:value="АФ-015"/>
                <w:listItem w:displayText="АФ-020" w:value="АФ-020"/>
                <w:listItem w:displayText="АФ-025" w:value="АФ-025"/>
                <w:listItem w:displayText="АФ-032" w:value="АФ-032"/>
                <w:listItem w:displayText="АФ-040" w:value="АФ-040"/>
                <w:listItem w:displayText="АФ-050" w:value="АФ-050"/>
                <w:listItem w:displayText="АФ-065" w:value="АФ-065"/>
                <w:listItem w:displayText="АФ-080" w:value="АФ-080"/>
                <w:listItem w:displayText="АФ-100" w:value="АФ-100"/>
                <w:listItem w:displayText="АФ-125" w:value="АФ-125"/>
                <w:listItem w:displayText="АФ-150" w:value="АФ-150"/>
                <w:listItem w:displayText="АФ-200" w:value="АФ-200"/>
                <w:listItem w:displayText="АФ-250" w:value="АФ-250"/>
                <w:listItem w:displayText="АФ-300" w:value="АФ-300"/>
              </w:dropDownList>
            </w:sdtPr>
            <w:sdtEndPr/>
            <w:sdtContent>
              <w:p w:rsidR="00BD799C" w:rsidRDefault="00BD799C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_________</w:t>
                </w:r>
              </w:p>
            </w:sdtContent>
          </w:sdt>
        </w:tc>
        <w:tc>
          <w:tcPr>
            <w:tcW w:w="35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sdt>
              <w:sdtPr>
                <w:rPr>
                  <w:sz w:val="18"/>
                  <w:szCs w:val="18"/>
                </w:rPr>
                <w:id w:val="1098919974"/>
                <w:placeholder>
                  <w:docPart w:val="5240B5B53A0F448197B4DE30FEECC522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3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sdt>
              <w:sdtPr>
                <w:rPr>
                  <w:sz w:val="18"/>
                  <w:szCs w:val="18"/>
                </w:rPr>
                <w:id w:val="512115454"/>
                <w:placeholder>
                  <w:docPart w:val="2CA58B340B1844BE8509B21F6696C326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sdt>
              <w:sdtPr>
                <w:rPr>
                  <w:sz w:val="18"/>
                  <w:szCs w:val="18"/>
                </w:rPr>
                <w:id w:val="1998758787"/>
                <w:placeholder>
                  <w:docPart w:val="CD614C3FB074466E8A9F0E4D175469AC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sdt>
              <w:sdtPr>
                <w:rPr>
                  <w:sz w:val="18"/>
                  <w:szCs w:val="18"/>
                </w:rPr>
                <w:id w:val="-399675180"/>
                <w:placeholder>
                  <w:docPart w:val="2887FB215516458D93CE33A97469E18D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sdt>
              <w:sdtPr>
                <w:rPr>
                  <w:sz w:val="18"/>
                  <w:szCs w:val="18"/>
                </w:rPr>
                <w:id w:val="-1552604387"/>
                <w:placeholder>
                  <w:docPart w:val="99734B0A1EBD4585891B8188EE12F686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sdt>
              <w:sdtPr>
                <w:rPr>
                  <w:sz w:val="18"/>
                  <w:szCs w:val="18"/>
                </w:rPr>
                <w:id w:val="859318963"/>
                <w:placeholder>
                  <w:docPart w:val="604D79F31F024476ADA1DC70DD0F6A30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F202FB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sdt>
              <w:sdtPr>
                <w:rPr>
                  <w:sz w:val="18"/>
                  <w:szCs w:val="18"/>
                </w:rPr>
                <w:id w:val="1861541882"/>
                <w:placeholder>
                  <w:docPart w:val="CBA0B7B6368B40F0AA754EC52CEE4679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</w:tr>
    </w:tbl>
    <w:tbl>
      <w:tblPr>
        <w:tblpPr w:leftFromText="180" w:rightFromText="180" w:vertAnchor="text" w:horzAnchor="margin" w:tblpY="136"/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37"/>
        <w:gridCol w:w="1691"/>
        <w:gridCol w:w="3378"/>
        <w:gridCol w:w="2151"/>
      </w:tblGrid>
      <w:tr w:rsidR="006A482F" w:rsidTr="006A482F">
        <w:trPr>
          <w:trHeight w:hRule="exact" w:val="227"/>
        </w:trPr>
        <w:tc>
          <w:tcPr>
            <w:tcW w:w="164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температуры, °С</w:t>
            </w:r>
          </w:p>
        </w:tc>
        <w:tc>
          <w:tcPr>
            <w:tcW w:w="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792171122"/>
              <w:placeholder>
                <w:docPart w:val="8C2945AA7B594C83B6488376EA37CB89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>
                <w:pPr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rPr>
                <w:b/>
                <w:sz w:val="16"/>
                <w:szCs w:val="16"/>
              </w:rPr>
            </w:pPr>
          </w:p>
        </w:tc>
        <w:tc>
          <w:tcPr>
            <w:tcW w:w="157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-1311712847"/>
              <w:placeholder>
                <w:docPart w:val="359D16AC89154265A840E6123BB58E80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>
                <w:pPr>
                  <w:jc w:val="center"/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6A482F" w:rsidRDefault="006A482F" w:rsidP="006A482F">
      <w:pPr>
        <w:rPr>
          <w:b/>
          <w:i/>
          <w:sz w:val="12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6A482F" w:rsidTr="006A482F">
        <w:trPr>
          <w:trHeight w:hRule="exact" w:val="227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tc>
          <w:tcPr>
            <w:tcW w:w="8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2058436013"/>
              <w:placeholder>
                <w:docPart w:val="E1B8AADA262049A4B7918BA6B8D098EC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>
                <w:pPr>
                  <w:jc w:val="center"/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94588" w:rsidRPr="00232056" w:rsidRDefault="007A6C87" w:rsidP="00D94588">
      <w:pPr>
        <w:rPr>
          <w:b/>
          <w:i/>
          <w:sz w:val="12"/>
          <w:szCs w:val="12"/>
        </w:rPr>
      </w:pPr>
      <w:r>
        <w:rPr>
          <w:b/>
          <w:i/>
          <w:sz w:val="20"/>
          <w:szCs w:val="20"/>
        </w:rPr>
        <w:br/>
      </w:r>
      <w:r w:rsidR="00D94588" w:rsidRPr="00C60089">
        <w:rPr>
          <w:b/>
          <w:i/>
          <w:sz w:val="20"/>
          <w:szCs w:val="20"/>
        </w:rPr>
        <w:t>Модель расходомера</w:t>
      </w:r>
      <w:r w:rsidR="00D94588">
        <w:rPr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46"/>
        <w:gridCol w:w="3665"/>
        <w:gridCol w:w="378"/>
        <w:gridCol w:w="918"/>
        <w:gridCol w:w="4567"/>
        <w:gridCol w:w="378"/>
      </w:tblGrid>
      <w:tr w:rsidR="00BD799C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АС-010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«сэндвич»,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65179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АФ-065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65</w:t>
            </w:r>
          </w:p>
        </w:tc>
        <w:sdt>
          <w:sdtPr>
            <w:rPr>
              <w:sz w:val="16"/>
              <w:szCs w:val="16"/>
            </w:rPr>
            <w:id w:val="-1709018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BD799C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АС-015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«сэндвич»,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-2097090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АФ-080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80</w:t>
            </w:r>
          </w:p>
        </w:tc>
        <w:sdt>
          <w:sdtPr>
            <w:rPr>
              <w:sz w:val="16"/>
              <w:szCs w:val="16"/>
            </w:rPr>
            <w:id w:val="-1997178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BD799C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</w:t>
            </w:r>
            <w:r w:rsidRPr="00232056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6625923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АФ-100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-1464423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АФ-020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173742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АФ-1</w:t>
            </w:r>
            <w:r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</w:t>
            </w:r>
            <w:r>
              <w:rPr>
                <w:sz w:val="16"/>
                <w:szCs w:val="16"/>
              </w:rPr>
              <w:t>25</w:t>
            </w:r>
          </w:p>
        </w:tc>
        <w:sdt>
          <w:sdtPr>
            <w:rPr>
              <w:sz w:val="16"/>
              <w:szCs w:val="16"/>
            </w:rPr>
            <w:id w:val="224113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АФ-025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386008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7A6C87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АФ-150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-758512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АФ-032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-458878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7A6C87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АФ-200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959296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АФ-040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-486855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АФ-250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250</w:t>
            </w:r>
          </w:p>
        </w:tc>
        <w:sdt>
          <w:sdtPr>
            <w:rPr>
              <w:sz w:val="16"/>
              <w:szCs w:val="16"/>
            </w:rPr>
            <w:id w:val="-587915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АФ-050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50</w:t>
            </w:r>
          </w:p>
        </w:tc>
        <w:sdt>
          <w:sdtPr>
            <w:rPr>
              <w:sz w:val="16"/>
              <w:szCs w:val="16"/>
            </w:rPr>
            <w:id w:val="2000072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АФ-300</w:t>
            </w:r>
          </w:p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1776368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D94588" w:rsidRPr="007A6C87" w:rsidRDefault="007A6C87" w:rsidP="00D94588">
      <w:pPr>
        <w:rPr>
          <w:b/>
          <w:i/>
          <w:sz w:val="12"/>
          <w:szCs w:val="12"/>
        </w:rPr>
      </w:pP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i/>
          <w:sz w:val="20"/>
          <w:szCs w:val="20"/>
        </w:rPr>
        <w:t>Исполнение</w:t>
      </w:r>
      <w:r w:rsidRPr="00C60089">
        <w:rPr>
          <w:b/>
          <w:i/>
          <w:sz w:val="20"/>
          <w:szCs w:val="20"/>
        </w:rPr>
        <w:t xml:space="preserve"> расходомер</w:t>
      </w:r>
      <w:r>
        <w:rPr>
          <w:b/>
          <w:i/>
          <w:sz w:val="20"/>
          <w:szCs w:val="20"/>
        </w:rPr>
        <w:t>а: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120"/>
        <w:gridCol w:w="504"/>
        <w:gridCol w:w="2163"/>
        <w:gridCol w:w="333"/>
        <w:gridCol w:w="2347"/>
        <w:gridCol w:w="503"/>
        <w:gridCol w:w="2474"/>
        <w:gridCol w:w="314"/>
      </w:tblGrid>
      <w:tr w:rsidR="00F202FB" w:rsidRPr="00232056" w:rsidTr="00F202FB">
        <w:trPr>
          <w:trHeight w:hRule="exact" w:val="227"/>
        </w:trPr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Давление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2,5 МПа</w:t>
            </w:r>
          </w:p>
        </w:tc>
        <w:sdt>
          <w:sdtPr>
            <w:rPr>
              <w:b/>
              <w:sz w:val="16"/>
              <w:szCs w:val="16"/>
            </w:rPr>
            <w:id w:val="1452675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Поворот </w:t>
            </w:r>
          </w:p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электронного блока:</w:t>
            </w:r>
            <w:r w:rsidRPr="00232056">
              <w:rPr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-62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90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1442495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-12</w:t>
            </w:r>
          </w:p>
        </w:tc>
        <w:tc>
          <w:tcPr>
            <w:tcW w:w="100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4.0 МПа</w:t>
            </w:r>
            <w:r w:rsidRPr="00232056">
              <w:rPr>
                <w:b/>
                <w:sz w:val="18"/>
                <w:szCs w:val="16"/>
                <w:vertAlign w:val="superscript"/>
              </w:rPr>
              <w:t>1</w:t>
            </w:r>
          </w:p>
        </w:tc>
        <w:sdt>
          <w:sdtPr>
            <w:rPr>
              <w:b/>
              <w:sz w:val="16"/>
              <w:szCs w:val="16"/>
            </w:rPr>
            <w:id w:val="1849136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-63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180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946118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ГОСТ 33259, нержав.сталь</w:t>
            </w:r>
          </w:p>
        </w:tc>
        <w:tc>
          <w:tcPr>
            <w:tcW w:w="1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-64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270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318232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Защитные кольца</w:t>
            </w:r>
            <w:r>
              <w:rPr>
                <w:b/>
                <w:sz w:val="16"/>
                <w:szCs w:val="16"/>
              </w:rPr>
              <w:t xml:space="preserve"> из нержавеющей стали</w:t>
            </w: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100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b/>
              <w:sz w:val="16"/>
              <w:szCs w:val="16"/>
            </w:rPr>
            <w:id w:val="-1566019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однонаправленное /0,35%</w:t>
            </w:r>
          </w:p>
        </w:tc>
        <w:sdt>
          <w:sdtPr>
            <w:rPr>
              <w:b/>
              <w:sz w:val="16"/>
              <w:szCs w:val="16"/>
            </w:rPr>
            <w:id w:val="-1741709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-32</w:t>
            </w:r>
          </w:p>
        </w:tc>
        <w:tc>
          <w:tcPr>
            <w:tcW w:w="100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b/>
              <w:sz w:val="16"/>
              <w:szCs w:val="16"/>
            </w:rPr>
            <w:id w:val="-205101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реверсивное/0,35%</w:t>
            </w:r>
          </w:p>
        </w:tc>
        <w:sdt>
          <w:sdtPr>
            <w:rPr>
              <w:b/>
              <w:sz w:val="16"/>
              <w:szCs w:val="16"/>
            </w:rPr>
            <w:id w:val="-1755114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Материал электродов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тантал</w:t>
            </w:r>
          </w:p>
        </w:tc>
        <w:sdt>
          <w:sdtPr>
            <w:rPr>
              <w:b/>
              <w:sz w:val="16"/>
              <w:szCs w:val="16"/>
            </w:rPr>
            <w:id w:val="-1810160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-73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однонаправленное /0,</w:t>
            </w:r>
            <w:r>
              <w:rPr>
                <w:sz w:val="16"/>
                <w:szCs w:val="16"/>
                <w:lang w:val="en-US"/>
              </w:rPr>
              <w:t>2</w:t>
            </w:r>
            <w:r w:rsidRPr="00232056">
              <w:rPr>
                <w:sz w:val="16"/>
                <w:szCs w:val="16"/>
              </w:rPr>
              <w:t>%</w:t>
            </w:r>
          </w:p>
        </w:tc>
        <w:sdt>
          <w:sdtPr>
            <w:rPr>
              <w:b/>
              <w:sz w:val="16"/>
              <w:szCs w:val="16"/>
            </w:rPr>
            <w:id w:val="357326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02FB" w:rsidRPr="00797983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титан</w:t>
            </w:r>
          </w:p>
        </w:tc>
        <w:sdt>
          <w:sdtPr>
            <w:rPr>
              <w:b/>
              <w:sz w:val="16"/>
              <w:szCs w:val="16"/>
            </w:rPr>
            <w:id w:val="-1568185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232056" w:rsidRDefault="00F202FB" w:rsidP="00F202FB">
            <w:pPr>
              <w:jc w:val="center"/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-74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реверсивное/0,2</w:t>
            </w:r>
            <w:r w:rsidRPr="00232056">
              <w:rPr>
                <w:sz w:val="16"/>
                <w:szCs w:val="16"/>
              </w:rPr>
              <w:t>%</w:t>
            </w:r>
          </w:p>
        </w:tc>
        <w:sdt>
          <w:sdtPr>
            <w:rPr>
              <w:b/>
              <w:sz w:val="16"/>
              <w:szCs w:val="16"/>
            </w:rPr>
            <w:id w:val="-1346788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-43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хастеллой</w:t>
            </w:r>
            <w:proofErr w:type="spellEnd"/>
            <w:r>
              <w:rPr>
                <w:sz w:val="16"/>
                <w:szCs w:val="16"/>
              </w:rPr>
              <w:t xml:space="preserve"> С-276</w:t>
            </w:r>
          </w:p>
        </w:tc>
        <w:sdt>
          <w:sdtPr>
            <w:rPr>
              <w:b/>
              <w:sz w:val="16"/>
              <w:szCs w:val="16"/>
            </w:rPr>
            <w:id w:val="188474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Интерфейс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стандартная. комплектация</w:t>
            </w:r>
            <w:r w:rsidRPr="00232056">
              <w:rPr>
                <w:b/>
                <w:sz w:val="16"/>
                <w:szCs w:val="16"/>
              </w:rPr>
              <w:t>.</w:t>
            </w:r>
            <w:r w:rsidRPr="00232056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sdt>
          <w:sdtPr>
            <w:rPr>
              <w:b/>
              <w:sz w:val="16"/>
              <w:szCs w:val="16"/>
            </w:rPr>
            <w:id w:val="-210810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Поворот </w:t>
            </w:r>
          </w:p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индикатора</w:t>
            </w:r>
            <w:r w:rsidRPr="00BD799C">
              <w:rPr>
                <w:b/>
                <w:sz w:val="16"/>
                <w:szCs w:val="16"/>
              </w:rPr>
              <w:t>:</w:t>
            </w:r>
            <w:r w:rsidRPr="00232056">
              <w:rPr>
                <w:b/>
                <w:sz w:val="20"/>
                <w:szCs w:val="16"/>
                <w:vertAlign w:val="superscript"/>
              </w:rPr>
              <w:t>2</w:t>
            </w:r>
          </w:p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Поворот </w:t>
            </w:r>
          </w:p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электронного блока:</w:t>
            </w:r>
            <w:r w:rsidRPr="00232056">
              <w:rPr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b/>
              <w:sz w:val="16"/>
              <w:szCs w:val="16"/>
            </w:rPr>
            <w:id w:val="992835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2FB" w:rsidRPr="00232056" w:rsidRDefault="00F202FB" w:rsidP="00F202FB">
            <w:pPr>
              <w:jc w:val="center"/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-82</w:t>
            </w:r>
          </w:p>
        </w:tc>
        <w:tc>
          <w:tcPr>
            <w:tcW w:w="11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станд. + </w:t>
            </w:r>
            <w:r w:rsidRPr="00232056">
              <w:rPr>
                <w:sz w:val="16"/>
                <w:szCs w:val="16"/>
                <w:lang w:val="en-US"/>
              </w:rPr>
              <w:t xml:space="preserve">RS 485 </w:t>
            </w:r>
            <w:r w:rsidRPr="00232056">
              <w:rPr>
                <w:sz w:val="16"/>
                <w:szCs w:val="16"/>
              </w:rPr>
              <w:t>PROFIBUS</w:t>
            </w:r>
          </w:p>
        </w:tc>
        <w:sdt>
          <w:sdtPr>
            <w:rPr>
              <w:b/>
              <w:sz w:val="16"/>
              <w:szCs w:val="16"/>
            </w:rPr>
            <w:id w:val="918683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8A1215" w:rsidRDefault="00F202FB" w:rsidP="00F202FB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-52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02FB" w:rsidRPr="008A1215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90</w:t>
            </w:r>
            <w:r w:rsidRPr="00232056">
              <w:rPr>
                <w:sz w:val="16"/>
                <w:szCs w:val="16"/>
                <w:vertAlign w:val="superscript"/>
              </w:rPr>
              <w:t>0</w:t>
            </w:r>
            <w:r w:rsidRPr="00232056">
              <w:rPr>
                <w:sz w:val="16"/>
                <w:szCs w:val="16"/>
              </w:rPr>
              <w:t xml:space="preserve"> 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35116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-83</w:t>
            </w:r>
          </w:p>
        </w:tc>
        <w:tc>
          <w:tcPr>
            <w:tcW w:w="11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станд. +  ETHERNET</w:t>
            </w:r>
          </w:p>
        </w:tc>
        <w:sdt>
          <w:sdtPr>
            <w:rPr>
              <w:b/>
              <w:sz w:val="16"/>
              <w:szCs w:val="16"/>
            </w:rPr>
            <w:id w:val="-859350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202FB" w:rsidRPr="00232056" w:rsidTr="00F202FB">
        <w:trPr>
          <w:trHeight w:hRule="exact" w:val="227"/>
        </w:trPr>
        <w:tc>
          <w:tcPr>
            <w:tcW w:w="98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F202FB">
              <w:rPr>
                <w:b/>
                <w:sz w:val="12"/>
                <w:szCs w:val="16"/>
              </w:rPr>
              <w:t>Поворот электронного блока:</w:t>
            </w:r>
            <w:r w:rsidRPr="00F202FB">
              <w:rPr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-61</w:t>
            </w:r>
          </w:p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b/>
              <w:sz w:val="16"/>
              <w:szCs w:val="16"/>
            </w:rPr>
            <w:id w:val="-1529177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2FB" w:rsidRPr="00232056" w:rsidRDefault="00F202FB" w:rsidP="00F202FB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B" w:rsidRPr="00232056" w:rsidRDefault="00F202FB" w:rsidP="00F202FB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-84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202FB" w:rsidRPr="00232056" w:rsidRDefault="00F202FB" w:rsidP="00F202FB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станд. + </w:t>
            </w:r>
            <w:r w:rsidRPr="00232056">
              <w:rPr>
                <w:sz w:val="16"/>
                <w:szCs w:val="16"/>
                <w:lang w:val="en-US"/>
              </w:rPr>
              <w:t>HART</w:t>
            </w:r>
          </w:p>
        </w:tc>
        <w:sdt>
          <w:sdtPr>
            <w:rPr>
              <w:b/>
              <w:sz w:val="16"/>
              <w:szCs w:val="16"/>
            </w:rPr>
            <w:id w:val="-184447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202FB" w:rsidRPr="00232056" w:rsidRDefault="00F202FB" w:rsidP="00F202F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E82532" w:rsidRDefault="00D94588" w:rsidP="00E82532">
      <w:pPr>
        <w:spacing w:before="120"/>
        <w:rPr>
          <w:i/>
          <w:sz w:val="6"/>
          <w:szCs w:val="16"/>
        </w:rPr>
      </w:pPr>
      <w:r w:rsidRPr="007A6C87">
        <w:rPr>
          <w:b/>
          <w:i/>
          <w:sz w:val="16"/>
          <w:szCs w:val="16"/>
        </w:rPr>
        <w:t xml:space="preserve">1 </w:t>
      </w:r>
      <w:r w:rsidRPr="007A6C87">
        <w:rPr>
          <w:i/>
          <w:sz w:val="16"/>
          <w:szCs w:val="16"/>
        </w:rPr>
        <w:t xml:space="preserve">– давление 4 МПа только для расходомеров от </w:t>
      </w:r>
      <w:r w:rsidRPr="007A6C87">
        <w:rPr>
          <w:i/>
          <w:sz w:val="16"/>
          <w:szCs w:val="16"/>
          <w:lang w:val="en-US"/>
        </w:rPr>
        <w:t>DN</w:t>
      </w:r>
      <w:r w:rsidRPr="007A6C87">
        <w:rPr>
          <w:i/>
          <w:sz w:val="16"/>
          <w:szCs w:val="16"/>
        </w:rPr>
        <w:t xml:space="preserve">10 до </w:t>
      </w:r>
      <w:r w:rsidRPr="007A6C87">
        <w:rPr>
          <w:i/>
          <w:sz w:val="16"/>
          <w:szCs w:val="16"/>
          <w:lang w:val="en-US"/>
        </w:rPr>
        <w:t>DN</w:t>
      </w:r>
      <w:r w:rsidRPr="007A6C87">
        <w:rPr>
          <w:i/>
          <w:sz w:val="16"/>
          <w:szCs w:val="16"/>
        </w:rPr>
        <w:t>150;</w:t>
      </w:r>
      <w:r w:rsidRPr="007A6C87">
        <w:rPr>
          <w:i/>
          <w:sz w:val="16"/>
          <w:szCs w:val="16"/>
        </w:rPr>
        <w:br/>
      </w:r>
      <w:r w:rsidRPr="007A6C87">
        <w:rPr>
          <w:b/>
          <w:i/>
          <w:sz w:val="16"/>
          <w:szCs w:val="16"/>
        </w:rPr>
        <w:t>2</w:t>
      </w:r>
      <w:r w:rsidRPr="007A6C87">
        <w:rPr>
          <w:i/>
          <w:sz w:val="16"/>
          <w:szCs w:val="16"/>
        </w:rPr>
        <w:t xml:space="preserve"> – поворот индикатора и электронного блока – только для интегрального исполнения. </w:t>
      </w:r>
      <w:r w:rsidRPr="007A6C87">
        <w:rPr>
          <w:i/>
          <w:sz w:val="16"/>
          <w:szCs w:val="16"/>
        </w:rPr>
        <w:br/>
      </w:r>
      <w:r w:rsidRPr="007A6C87">
        <w:rPr>
          <w:b/>
          <w:i/>
          <w:sz w:val="16"/>
          <w:szCs w:val="16"/>
        </w:rPr>
        <w:t>3</w:t>
      </w:r>
      <w:r w:rsidRPr="007A6C87">
        <w:rPr>
          <w:i/>
          <w:sz w:val="16"/>
          <w:szCs w:val="16"/>
        </w:rPr>
        <w:t xml:space="preserve"> – стандартный набор интерфейсов: токовый и дискретные выходы, </w:t>
      </w:r>
      <w:r w:rsidRPr="007A6C87">
        <w:rPr>
          <w:i/>
          <w:sz w:val="16"/>
          <w:szCs w:val="16"/>
          <w:lang w:val="en-US"/>
        </w:rPr>
        <w:t>RS</w:t>
      </w:r>
      <w:r w:rsidRPr="007A6C87">
        <w:rPr>
          <w:i/>
          <w:sz w:val="16"/>
          <w:szCs w:val="16"/>
        </w:rPr>
        <w:t xml:space="preserve">485 </w:t>
      </w:r>
      <w:r w:rsidRPr="007A6C87">
        <w:rPr>
          <w:i/>
          <w:sz w:val="16"/>
          <w:szCs w:val="16"/>
          <w:lang w:val="en-US"/>
        </w:rPr>
        <w:t>MODBUS</w:t>
      </w:r>
      <w:r w:rsidRPr="007A6C87">
        <w:rPr>
          <w:i/>
          <w:sz w:val="16"/>
          <w:szCs w:val="16"/>
        </w:rPr>
        <w:t xml:space="preserve">, вход управления; </w:t>
      </w:r>
      <w:r w:rsidRPr="007A6C87">
        <w:rPr>
          <w:i/>
          <w:sz w:val="16"/>
          <w:szCs w:val="16"/>
        </w:rPr>
        <w:br/>
      </w:r>
      <w:r w:rsidRPr="007A6C87">
        <w:rPr>
          <w:b/>
          <w:i/>
          <w:sz w:val="16"/>
          <w:szCs w:val="16"/>
        </w:rPr>
        <w:t>4</w:t>
      </w:r>
      <w:r w:rsidRPr="007A6C87">
        <w:rPr>
          <w:i/>
          <w:sz w:val="16"/>
          <w:szCs w:val="16"/>
        </w:rPr>
        <w:t xml:space="preserve"> – </w:t>
      </w:r>
      <w:r w:rsidR="00E82532">
        <w:rPr>
          <w:i/>
          <w:sz w:val="16"/>
          <w:szCs w:val="16"/>
        </w:rPr>
        <w:t xml:space="preserve">опции </w:t>
      </w:r>
      <w:r w:rsidR="00E82532" w:rsidRPr="00BB3091">
        <w:rPr>
          <w:i/>
          <w:sz w:val="16"/>
          <w:szCs w:val="16"/>
        </w:rPr>
        <w:t>только для раздельного исполнения</w:t>
      </w:r>
      <w:r w:rsidR="00E82532">
        <w:rPr>
          <w:i/>
          <w:sz w:val="16"/>
          <w:szCs w:val="16"/>
        </w:rPr>
        <w:t xml:space="preserve"> расходомера</w:t>
      </w:r>
      <w:r w:rsidR="00E82532" w:rsidRPr="00BB3091">
        <w:rPr>
          <w:i/>
          <w:sz w:val="16"/>
          <w:szCs w:val="16"/>
        </w:rPr>
        <w:t>;</w:t>
      </w:r>
      <w:r w:rsidR="00E82532">
        <w:rPr>
          <w:i/>
          <w:sz w:val="16"/>
          <w:szCs w:val="16"/>
        </w:rPr>
        <w:br/>
      </w:r>
    </w:p>
    <w:tbl>
      <w:tblPr>
        <w:tblW w:w="4085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811"/>
        <w:gridCol w:w="709"/>
        <w:gridCol w:w="1701"/>
        <w:gridCol w:w="567"/>
      </w:tblGrid>
      <w:tr w:rsidR="00E82532" w:rsidRPr="005B64C2" w:rsidTr="005459B1">
        <w:trPr>
          <w:trHeight w:hRule="exact" w:val="227"/>
        </w:trPr>
        <w:tc>
          <w:tcPr>
            <w:tcW w:w="5812" w:type="dxa"/>
            <w:tcBorders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Исполнение расходомера:      </w:t>
            </w:r>
            <w:r>
              <w:rPr>
                <w:b/>
                <w:sz w:val="16"/>
                <w:szCs w:val="16"/>
              </w:rPr>
              <w:t xml:space="preserve">                                                 </w:t>
            </w:r>
            <w:r w:rsidRPr="005B64C2">
              <w:rPr>
                <w:b/>
                <w:sz w:val="16"/>
                <w:szCs w:val="16"/>
              </w:rPr>
              <w:t>интегральное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947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5B64C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</w:t>
            </w:r>
            <w:r w:rsidRPr="005B64C2">
              <w:rPr>
                <w:b/>
                <w:sz w:val="16"/>
                <w:szCs w:val="16"/>
              </w:rPr>
              <w:t>раздельное</w:t>
            </w:r>
          </w:p>
        </w:tc>
        <w:sdt>
          <w:sdtPr>
            <w:rPr>
              <w:sz w:val="16"/>
              <w:szCs w:val="16"/>
            </w:rPr>
            <w:id w:val="106653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82532" w:rsidRPr="005B64C2" w:rsidRDefault="00E82532" w:rsidP="005459B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82532" w:rsidTr="005459B1">
        <w:trPr>
          <w:trHeight w:hRule="exact" w:val="227"/>
        </w:trPr>
        <w:tc>
          <w:tcPr>
            <w:tcW w:w="5812" w:type="dxa"/>
            <w:tcBorders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вторичного преобразователя</w:t>
            </w:r>
            <w:r w:rsidR="00AA4D92">
              <w:rPr>
                <w:b/>
                <w:spacing w:val="-4"/>
                <w:sz w:val="20"/>
                <w:szCs w:val="16"/>
                <w:vertAlign w:val="superscript"/>
              </w:rPr>
              <w:t>4</w:t>
            </w:r>
            <w:r>
              <w:rPr>
                <w:b/>
                <w:sz w:val="16"/>
                <w:szCs w:val="16"/>
              </w:rPr>
              <w:t>:             настенный кронштейн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532" w:rsidRDefault="00E82532" w:rsidP="005459B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736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24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на трубе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532" w:rsidRDefault="00E82532" w:rsidP="005459B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3166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24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E82532" w:rsidRPr="005B64C2" w:rsidTr="005459B1">
        <w:trPr>
          <w:trHeight w:hRule="exact" w:val="227"/>
        </w:trPr>
        <w:tc>
          <w:tcPr>
            <w:tcW w:w="8222" w:type="dxa"/>
            <w:gridSpan w:val="3"/>
            <w:tcBorders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Защитное покрытие </w:t>
            </w:r>
            <w:r>
              <w:rPr>
                <w:b/>
                <w:sz w:val="16"/>
                <w:szCs w:val="16"/>
                <w:lang w:val="en-US"/>
              </w:rPr>
              <w:t>Halar</w:t>
            </w:r>
            <w:r w:rsidRPr="007A0AD6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для агрессивной внешней среды</w:t>
            </w:r>
            <w:r w:rsidRPr="007A0AD6">
              <w:rPr>
                <w:b/>
                <w:sz w:val="16"/>
                <w:szCs w:val="16"/>
              </w:rPr>
              <w:t>:</w:t>
            </w:r>
          </w:p>
        </w:tc>
        <w:sdt>
          <w:sdtPr>
            <w:rPr>
              <w:sz w:val="16"/>
              <w:szCs w:val="16"/>
            </w:rPr>
            <w:id w:val="120391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82532" w:rsidRPr="005B64C2" w:rsidRDefault="002B2404" w:rsidP="005459B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886A7F" w:rsidRDefault="00886A7F" w:rsidP="00E82532">
      <w:pPr>
        <w:spacing w:before="120"/>
        <w:rPr>
          <w:i/>
          <w:sz w:val="6"/>
          <w:szCs w:val="16"/>
        </w:rPr>
      </w:pPr>
    </w:p>
    <w:tbl>
      <w:tblPr>
        <w:tblpPr w:leftFromText="180" w:rightFromText="180" w:vertAnchor="text" w:tblpY="1"/>
        <w:tblOverlap w:val="never"/>
        <w:tblW w:w="108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9"/>
        <w:gridCol w:w="689"/>
        <w:gridCol w:w="2004"/>
        <w:gridCol w:w="1236"/>
        <w:gridCol w:w="1883"/>
        <w:gridCol w:w="1897"/>
      </w:tblGrid>
      <w:tr w:rsidR="00886A7F" w:rsidTr="00886A7F">
        <w:trPr>
          <w:trHeight w:hRule="exact" w:val="428"/>
        </w:trPr>
        <w:tc>
          <w:tcPr>
            <w:tcW w:w="3808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2х1,5 мм2 (до 150м), м</w:t>
            </w:r>
          </w:p>
        </w:tc>
        <w:sdt>
          <w:sdtPr>
            <w:rPr>
              <w:b/>
              <w:sz w:val="16"/>
              <w:szCs w:val="16"/>
            </w:rPr>
            <w:id w:val="840593891"/>
            <w:placeholder>
              <w:docPart w:val="0B997C3849C84302ACF161C8C2F2D389"/>
            </w:placeholder>
            <w:showingPlcHdr/>
            <w:text/>
          </w:sdtPr>
          <w:sdtEndPr/>
          <w:sdtContent>
            <w:tc>
              <w:tcPr>
                <w:tcW w:w="200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886A7F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3119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длина кабеля связи для токового,  дискретных выходов, м</w:t>
            </w:r>
          </w:p>
        </w:tc>
        <w:tc>
          <w:tcPr>
            <w:tcW w:w="1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sz w:val="16"/>
                <w:szCs w:val="16"/>
              </w:rPr>
              <w:id w:val="-675805246"/>
              <w:placeholder>
                <w:docPart w:val="8D83D93B41C0450587DD0CC638E74324"/>
              </w:placeholder>
              <w:showingPlcHdr/>
              <w:text/>
            </w:sdtPr>
            <w:sdtEndPr/>
            <w:sdtContent>
              <w:p w:rsidR="00886A7F" w:rsidRDefault="00886A7F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886A7F" w:rsidRDefault="00886A7F">
            <w:pPr>
              <w:spacing w:line="216" w:lineRule="auto"/>
              <w:rPr>
                <w:b/>
                <w:sz w:val="16"/>
                <w:szCs w:val="16"/>
              </w:rPr>
            </w:pPr>
          </w:p>
        </w:tc>
      </w:tr>
      <w:tr w:rsidR="00886A7F" w:rsidTr="00886A7F">
        <w:trPr>
          <w:trHeight w:hRule="exact" w:val="420"/>
        </w:trPr>
        <w:tc>
          <w:tcPr>
            <w:tcW w:w="3808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040624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2х2,5 мм2 (до 250м), м</w:t>
            </w:r>
          </w:p>
        </w:tc>
        <w:sdt>
          <w:sdtPr>
            <w:rPr>
              <w:rStyle w:val="af0"/>
            </w:rPr>
            <w:id w:val="423541380"/>
            <w:placeholder>
              <w:docPart w:val="9D597B4DFF55476281042ED86AD848FF"/>
            </w:placeholder>
          </w:sdtPr>
          <w:sdtEndPr>
            <w:rPr>
              <w:rStyle w:val="af0"/>
            </w:rPr>
          </w:sdtEndPr>
          <w:sdtContent>
            <w:tc>
              <w:tcPr>
                <w:tcW w:w="200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1F76E6" w:rsidP="007D0B3A">
                <w:pPr>
                  <w:jc w:val="center"/>
                  <w:rPr>
                    <w:rStyle w:val="af0"/>
                  </w:rPr>
                </w:pPr>
                <w:sdt>
                  <w:sdtPr>
                    <w:rPr>
                      <w:rStyle w:val="af0"/>
                    </w:rPr>
                    <w:id w:val="1803816158"/>
                    <w:placeholder>
                      <w:docPart w:val="5162BFDB28CB4DDDAC19EA76BD96C864"/>
                    </w:placeholder>
                    <w:showingPlcHdr/>
                    <w:text/>
                  </w:sdtPr>
                  <w:sdtEndPr>
                    <w:rPr>
                      <w:rStyle w:val="af0"/>
                    </w:rPr>
                  </w:sdtEndPr>
                  <w:sdtContent>
                    <w:r w:rsidR="007D0B3A">
                      <w:rPr>
                        <w:rStyle w:val="90"/>
                        <w:sz w:val="16"/>
                      </w:rPr>
                      <w:t>Место для ввода текста.</w:t>
                    </w:r>
                  </w:sdtContent>
                </w:sdt>
                <w:r w:rsidR="00886A7F">
                  <w:rPr>
                    <w:rStyle w:val="af0"/>
                  </w:rPr>
                  <w:t xml:space="preserve"> </w:t>
                </w:r>
              </w:p>
            </w:tc>
          </w:sdtContent>
        </w:sdt>
        <w:tc>
          <w:tcPr>
            <w:tcW w:w="3119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040624">
            <w:pPr>
              <w:spacing w:line="216" w:lineRule="auto"/>
              <w:rPr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кабель связи измерителя с вычислителем, длина 10м</w:t>
            </w:r>
            <w:r>
              <w:rPr>
                <w:b/>
                <w:spacing w:val="-4"/>
                <w:sz w:val="20"/>
                <w:szCs w:val="16"/>
                <w:vertAlign w:val="superscript"/>
              </w:rPr>
              <w:t>4</w:t>
            </w:r>
          </w:p>
        </w:tc>
        <w:sdt>
          <w:sdtPr>
            <w:rPr>
              <w:sz w:val="16"/>
              <w:szCs w:val="16"/>
            </w:rPr>
            <w:id w:val="-4611986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6A6A6"/>
                <w:vAlign w:val="center"/>
                <w:hideMark/>
              </w:tcPr>
              <w:p w:rsidR="00886A7F" w:rsidRDefault="00E82532" w:rsidP="00040624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86A7F" w:rsidTr="00886A7F">
        <w:trPr>
          <w:trHeight w:hRule="exact" w:val="554"/>
        </w:trPr>
        <w:tc>
          <w:tcPr>
            <w:tcW w:w="31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040624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>теплоизоляционный  чехол  для БЭ:                  с  обогревающим кабелем шт.</w:t>
            </w:r>
          </w:p>
        </w:tc>
        <w:tc>
          <w:tcPr>
            <w:tcW w:w="392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b/>
                <w:sz w:val="16"/>
                <w:szCs w:val="16"/>
              </w:rPr>
              <w:id w:val="1286391494"/>
              <w:placeholder>
                <w:docPart w:val="8024F9104A724210935B9C9343918E24"/>
              </w:placeholder>
              <w:showingPlcHdr/>
              <w:text/>
            </w:sdtPr>
            <w:sdtEndPr/>
            <w:sdtContent>
              <w:p w:rsidR="00886A7F" w:rsidRDefault="00886A7F" w:rsidP="000406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  <w:tc>
          <w:tcPr>
            <w:tcW w:w="188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040624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 xml:space="preserve">       без обогревающего кабеля шт.</w:t>
            </w:r>
          </w:p>
        </w:tc>
        <w:tc>
          <w:tcPr>
            <w:tcW w:w="1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sz w:val="16"/>
                <w:szCs w:val="16"/>
              </w:rPr>
              <w:id w:val="-881097133"/>
              <w:placeholder>
                <w:docPart w:val="B47E966C435643339A45EB9CEA1EF343"/>
              </w:placeholder>
              <w:showingPlcHdr/>
              <w:text/>
            </w:sdtPr>
            <w:sdtEndPr/>
            <w:sdtContent>
              <w:p w:rsidR="00886A7F" w:rsidRDefault="00886A7F" w:rsidP="000406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886A7F" w:rsidRDefault="00886A7F" w:rsidP="00040624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886A7F" w:rsidRDefault="00886A7F" w:rsidP="00D94588">
      <w:pPr>
        <w:rPr>
          <w:i/>
          <w:sz w:val="6"/>
          <w:szCs w:val="16"/>
        </w:rPr>
      </w:pPr>
    </w:p>
    <w:tbl>
      <w:tblPr>
        <w:tblpPr w:leftFromText="180" w:rightFromText="180" w:vertAnchor="text" w:tblpY="1"/>
        <w:tblOverlap w:val="never"/>
        <w:tblW w:w="3686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61"/>
        <w:gridCol w:w="425"/>
      </w:tblGrid>
      <w:tr w:rsidR="00886A7F" w:rsidTr="00886A7F">
        <w:trPr>
          <w:trHeight w:hRule="exact" w:val="318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886A7F">
            <w:pPr>
              <w:spacing w:line="216" w:lineRule="auto"/>
              <w:rPr>
                <w:b/>
                <w:bCs/>
                <w:sz w:val="16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питания ИВП 30.24 (220/=24)</w:t>
            </w:r>
          </w:p>
        </w:tc>
        <w:sdt>
          <w:sdtPr>
            <w:rPr>
              <w:b/>
              <w:sz w:val="16"/>
              <w:szCs w:val="16"/>
            </w:rPr>
            <w:id w:val="-211730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886A7F" w:rsidP="00040624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D94588" w:rsidRPr="00232056" w:rsidRDefault="00886A7F" w:rsidP="00D94588">
      <w:pPr>
        <w:rPr>
          <w:i/>
          <w:sz w:val="6"/>
          <w:szCs w:val="16"/>
        </w:rPr>
      </w:pPr>
      <w:r>
        <w:rPr>
          <w:i/>
          <w:sz w:val="6"/>
          <w:szCs w:val="16"/>
        </w:rPr>
        <w:br/>
      </w:r>
      <w:r>
        <w:rPr>
          <w:i/>
          <w:sz w:val="6"/>
          <w:szCs w:val="16"/>
        </w:rPr>
        <w:br/>
      </w:r>
    </w:p>
    <w:p w:rsidR="00886A7F" w:rsidRDefault="00886A7F"/>
    <w:tbl>
      <w:tblPr>
        <w:tblStyle w:val="a3"/>
        <w:tblpPr w:leftFromText="180" w:rightFromText="180" w:vertAnchor="text" w:horzAnchor="page" w:tblpX="7651" w:tblpY="-3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37"/>
      </w:tblGrid>
      <w:tr w:rsidR="00872439" w:rsidTr="00872439">
        <w:trPr>
          <w:trHeight w:val="269"/>
        </w:trPr>
        <w:tc>
          <w:tcPr>
            <w:tcW w:w="2337" w:type="dxa"/>
          </w:tcPr>
          <w:sdt>
            <w:sdtPr>
              <w:rPr>
                <w:b/>
                <w:sz w:val="16"/>
                <w:szCs w:val="16"/>
              </w:rPr>
              <w:id w:val="-1294825639"/>
              <w:placeholder>
                <w:docPart w:val="F2F167DDD8634FF3B7DBFF4C3D49FE91"/>
              </w:placeholder>
              <w:showingPlcHdr/>
              <w:text/>
            </w:sdtPr>
            <w:sdtEndPr/>
            <w:sdtContent>
              <w:p w:rsidR="00872439" w:rsidRPr="00886A7F" w:rsidRDefault="00872439" w:rsidP="00872439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</w:tr>
    </w:tbl>
    <w:p w:rsidR="00886A7F" w:rsidRDefault="00886A7F" w:rsidP="00886A7F">
      <w:pPr>
        <w:spacing w:line="216" w:lineRule="auto"/>
        <w:rPr>
          <w:vanish/>
          <w:sz w:val="16"/>
          <w:szCs w:val="16"/>
          <w:specVanish/>
        </w:rPr>
      </w:pPr>
      <w:r>
        <w:rPr>
          <w:b/>
          <w:i/>
          <w:sz w:val="20"/>
          <w:szCs w:val="20"/>
        </w:rPr>
        <w:t>Ключ для монтажа/демонтажа крышки электронного блока, шт.</w:t>
      </w:r>
    </w:p>
    <w:p w:rsidR="007A6C87" w:rsidRDefault="00886A7F" w:rsidP="00886A7F">
      <w:r>
        <w:rPr>
          <w:sz w:val="16"/>
          <w:szCs w:val="16"/>
        </w:rPr>
        <w:t xml:space="preserve"> </w:t>
      </w:r>
      <w:r>
        <w:rPr>
          <w:sz w:val="16"/>
          <w:szCs w:val="16"/>
        </w:rPr>
        <w:br/>
      </w:r>
    </w:p>
    <w:p w:rsidR="00973863" w:rsidRDefault="00973863" w:rsidP="00886A7F"/>
    <w:p w:rsidR="00F202FB" w:rsidRPr="00886A7F" w:rsidRDefault="00F202FB" w:rsidP="00886A7F"/>
    <w:tbl>
      <w:tblPr>
        <w:tblW w:w="1045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297"/>
        <w:gridCol w:w="3228"/>
        <w:gridCol w:w="454"/>
        <w:gridCol w:w="3025"/>
        <w:gridCol w:w="454"/>
      </w:tblGrid>
      <w:tr w:rsidR="00E23882" w:rsidTr="00E2070B">
        <w:trPr>
          <w:trHeight w:val="227"/>
        </w:trPr>
        <w:tc>
          <w:tcPr>
            <w:tcW w:w="3297" w:type="dxa"/>
            <w:vMerge w:val="restart"/>
            <w:vAlign w:val="center"/>
          </w:tcPr>
          <w:p w:rsidR="00E23882" w:rsidRDefault="00E23882" w:rsidP="00E238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23882" w:rsidRDefault="00E23882" w:rsidP="00E23882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b/>
              <w:sz w:val="16"/>
              <w:szCs w:val="16"/>
            </w:rPr>
            <w:id w:val="-1712335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23882" w:rsidRDefault="00E23882" w:rsidP="00E23882">
                <w:pPr>
                  <w:jc w:val="center"/>
                </w:pPr>
                <w:r w:rsidRPr="00DC3595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3882" w:rsidRDefault="00E23882" w:rsidP="00E23882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крепеж из Ст20 </w:t>
            </w:r>
          </w:p>
        </w:tc>
        <w:sdt>
          <w:sdtPr>
            <w:rPr>
              <w:b/>
              <w:sz w:val="16"/>
              <w:szCs w:val="16"/>
            </w:rPr>
            <w:id w:val="-199910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23882" w:rsidRDefault="00E23882" w:rsidP="00E23882">
                <w:pPr>
                  <w:jc w:val="center"/>
                </w:pPr>
                <w:r w:rsidRPr="0095339C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23882" w:rsidTr="00E2070B">
        <w:trPr>
          <w:trHeight w:val="227"/>
        </w:trPr>
        <w:tc>
          <w:tcPr>
            <w:tcW w:w="3297" w:type="dxa"/>
            <w:vMerge/>
            <w:vAlign w:val="center"/>
          </w:tcPr>
          <w:p w:rsidR="00E23882" w:rsidRDefault="00E23882" w:rsidP="00E23882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23882" w:rsidRDefault="00E23882" w:rsidP="00E23882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b/>
              <w:sz w:val="16"/>
              <w:szCs w:val="16"/>
            </w:rPr>
            <w:id w:val="45113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23882" w:rsidRDefault="00E23882" w:rsidP="00E23882">
                <w:pPr>
                  <w:jc w:val="center"/>
                </w:pPr>
                <w:r w:rsidRPr="00DC3595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3882" w:rsidRDefault="00E23882" w:rsidP="00E23882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крепеж из нержавеющей стали</w:t>
            </w:r>
          </w:p>
        </w:tc>
        <w:sdt>
          <w:sdtPr>
            <w:rPr>
              <w:b/>
              <w:sz w:val="16"/>
              <w:szCs w:val="16"/>
            </w:rPr>
            <w:id w:val="-1300298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23882" w:rsidRDefault="00E23882" w:rsidP="00E23882">
                <w:pPr>
                  <w:jc w:val="center"/>
                </w:pPr>
                <w:r w:rsidRPr="0095339C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D94588" w:rsidRPr="00B73EE0" w:rsidRDefault="00D94588" w:rsidP="00E23882">
      <w:pPr>
        <w:spacing w:line="360" w:lineRule="auto"/>
        <w:rPr>
          <w:sz w:val="6"/>
          <w:szCs w:val="6"/>
        </w:rPr>
      </w:pPr>
    </w:p>
    <w:tbl>
      <w:tblPr>
        <w:tblpPr w:leftFromText="180" w:rightFromText="180" w:vertAnchor="text" w:horzAnchor="margin" w:tblpY="7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95"/>
        <w:gridCol w:w="2411"/>
        <w:gridCol w:w="2724"/>
        <w:gridCol w:w="3212"/>
      </w:tblGrid>
      <w:tr w:rsidR="00D94588" w:rsidRPr="009C197C" w:rsidTr="00FF4F50">
        <w:trPr>
          <w:cantSplit/>
          <w:trHeight w:val="510"/>
        </w:trPr>
        <w:tc>
          <w:tcPr>
            <w:tcW w:w="11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B73EE0" w:rsidRDefault="00D94588" w:rsidP="006A482F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DN</w:t>
            </w:r>
          </w:p>
          <w:p w:rsidR="00D94588" w:rsidRPr="00D00B86" w:rsidRDefault="00D94588" w:rsidP="006A482F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</w:p>
          <w:p w:rsidR="00D94588" w:rsidRPr="00BB22F2" w:rsidRDefault="00D94588" w:rsidP="006A482F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1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>
              <w:rPr>
                <w:b/>
                <w:sz w:val="16"/>
              </w:rPr>
              <w:t xml:space="preserve"> </w:t>
            </w:r>
          </w:p>
          <w:p w:rsidR="00D94588" w:rsidRPr="00BB22F2" w:rsidRDefault="00D94588" w:rsidP="006A482F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>
              <w:rPr>
                <w:b/>
                <w:sz w:val="14"/>
                <w:szCs w:val="14"/>
              </w:rPr>
              <w:t xml:space="preserve"> +</w:t>
            </w:r>
            <w:r w:rsidRPr="00BB22F2">
              <w:rPr>
                <w:b/>
                <w:sz w:val="14"/>
                <w:szCs w:val="14"/>
              </w:rPr>
              <w:t xml:space="preserve"> прямолинейные участки, конфузоры)</w:t>
            </w:r>
          </w:p>
        </w:tc>
        <w:tc>
          <w:tcPr>
            <w:tcW w:w="14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№3</w:t>
            </w:r>
          </w:p>
          <w:p w:rsidR="00D94588" w:rsidRPr="00BB22F2" w:rsidRDefault="00D94588" w:rsidP="006A482F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BB22F2">
              <w:rPr>
                <w:b/>
                <w:sz w:val="14"/>
                <w:szCs w:val="14"/>
              </w:rPr>
              <w:t>без имитатор</w:t>
            </w:r>
            <w:r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D94588" w:rsidRPr="009C197C" w:rsidTr="00FF4F50">
        <w:trPr>
          <w:cantSplit/>
          <w:trHeight w:val="227"/>
        </w:trPr>
        <w:tc>
          <w:tcPr>
            <w:tcW w:w="11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sz w:val="16"/>
                <w:szCs w:val="16"/>
              </w:rPr>
              <w:id w:val="-594392495"/>
              <w:placeholder>
                <w:docPart w:val="931844C40FF3429894262B07427C37CB"/>
              </w:placeholder>
              <w:showingPlcHdr/>
              <w:text/>
            </w:sdtPr>
            <w:sdtEndPr/>
            <w:sdtContent>
              <w:p w:rsidR="00D94588" w:rsidRPr="00FF4F50" w:rsidRDefault="00FF4F50" w:rsidP="00FF4F5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  <w:sdt>
          <w:sdtPr>
            <w:rPr>
              <w:b/>
              <w:sz w:val="16"/>
            </w:rPr>
            <w:id w:val="1709366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1473242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-1111734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</w:tr>
    </w:tbl>
    <w:p w:rsidR="00D94588" w:rsidRDefault="007A6C87" w:rsidP="00D94588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/>
      </w:r>
      <w:r w:rsidR="00D94588"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3"/>
      </w:tblGrid>
      <w:tr w:rsidR="00D94588" w:rsidTr="006A482F">
        <w:trPr>
          <w:trHeight w:val="827"/>
        </w:trPr>
        <w:tc>
          <w:tcPr>
            <w:tcW w:w="10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sdt>
            <w:sdtPr>
              <w:rPr>
                <w:b/>
                <w:sz w:val="16"/>
                <w:szCs w:val="16"/>
              </w:rPr>
              <w:id w:val="-719983520"/>
              <w:placeholder>
                <w:docPart w:val="D428BEE4443844C6BB1C7A23418E7F10"/>
              </w:placeholder>
              <w:showingPlcHdr/>
              <w:text w:multiLine="1"/>
            </w:sdtPr>
            <w:sdtEndPr/>
            <w:sdtContent>
              <w:p w:rsidR="007D0B3A" w:rsidRDefault="007D0B3A" w:rsidP="007D0B3A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FF4F50" w:rsidRPr="007D0B3A" w:rsidRDefault="00FF4F50" w:rsidP="00FF4F50">
            <w:pPr>
              <w:rPr>
                <w:b/>
                <w:sz w:val="16"/>
                <w:szCs w:val="16"/>
                <w:lang w:val="en-US"/>
              </w:rPr>
            </w:pPr>
          </w:p>
          <w:p w:rsidR="00D94588" w:rsidRDefault="00D94588" w:rsidP="00FF4F50">
            <w:pPr>
              <w:jc w:val="both"/>
              <w:rPr>
                <w:b/>
                <w:sz w:val="16"/>
              </w:rPr>
            </w:pPr>
          </w:p>
        </w:tc>
      </w:tr>
    </w:tbl>
    <w:p w:rsidR="00D94588" w:rsidRDefault="00D94588" w:rsidP="00D94588">
      <w:pPr>
        <w:pStyle w:val="a7"/>
        <w:spacing w:after="0"/>
        <w:rPr>
          <w:sz w:val="12"/>
          <w:szCs w:val="12"/>
        </w:rPr>
      </w:pP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</w:tblGrid>
      <w:tr w:rsidR="00886A7F" w:rsidTr="00886A7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1B97DB5C1C0C4205A1DD5E97D0F3DB8A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886A7F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6A7F" w:rsidRDefault="00886A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886A7F" w:rsidTr="00886A7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ФИО</w:t>
            </w:r>
            <w:r>
              <w:rPr>
                <w:sz w:val="8"/>
                <w:szCs w:val="12"/>
                <w:lang w:val="en-US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886A7F" w:rsidRDefault="00886A7F" w:rsidP="00886A7F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886A7F" w:rsidTr="00886A7F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B702BAE338D84D9CA7E7E9C110C3CF47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886A7F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84D970A02DCC40318231C04BB2B2E5EE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886A7F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B73EE0" w:rsidRPr="00B73EE0" w:rsidRDefault="00B73EE0" w:rsidP="00B73EE0">
      <w:pPr>
        <w:ind w:left="180"/>
        <w:rPr>
          <w:sz w:val="8"/>
          <w:szCs w:val="8"/>
        </w:rPr>
      </w:pPr>
    </w:p>
    <w:sectPr w:rsidR="00B73EE0" w:rsidRPr="00B73EE0" w:rsidSect="00484D84">
      <w:headerReference w:type="default" r:id="rId9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6E6" w:rsidRDefault="001F76E6" w:rsidP="00484D84">
      <w:r>
        <w:separator/>
      </w:r>
    </w:p>
  </w:endnote>
  <w:endnote w:type="continuationSeparator" w:id="0">
    <w:p w:rsidR="001F76E6" w:rsidRDefault="001F76E6" w:rsidP="0048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6E6" w:rsidRDefault="001F76E6" w:rsidP="00484D84">
      <w:r>
        <w:separator/>
      </w:r>
    </w:p>
  </w:footnote>
  <w:footnote w:type="continuationSeparator" w:id="0">
    <w:p w:rsidR="001F76E6" w:rsidRDefault="001F76E6" w:rsidP="00484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39" w:rsidRDefault="00872439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171450</wp:posOffset>
              </wp:positionV>
              <wp:extent cx="2360930" cy="847725"/>
              <wp:effectExtent l="0" t="0" r="0" b="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47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72439" w:rsidRPr="00AC0D13" w:rsidRDefault="00872439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AC0D13">
                            <w:rPr>
                              <w:color w:val="D0CECE" w:themeColor="background2" w:themeShade="E6"/>
                            </w:rPr>
                            <w:t>01.08.2024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13.5pt;width:185.9pt;height:66.75pt;z-index:-251657216;visibility:visible;mso-wrap-style:square;mso-width-percent:40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" filled="f" stroked="f">
              <v:textbox style="layout-flow:vertical;mso-layout-flow-alt:bottom-to-top;mso-fit-shape-to-text:t">
                <w:txbxContent>
                  <w:p w:rsidR="00872439" w:rsidRPr="00AC0D13" w:rsidRDefault="00872439">
                    <w:pPr>
                      <w:rPr>
                        <w:color w:val="D0CECE" w:themeColor="background2" w:themeShade="E6"/>
                      </w:rPr>
                    </w:pPr>
                    <w:r w:rsidRPr="00AC0D13">
                      <w:rPr>
                        <w:color w:val="D0CECE" w:themeColor="background2" w:themeShade="E6"/>
                      </w:rPr>
                      <w:t>01.08.2024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:rsidR="00872439" w:rsidRDefault="0087243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YBH1/2g3ZmF/YW93NUZcH0OtabnQysRdfvomRhB3benLNkMX2rFDc236Iu3jNrK6lxSbYbj/g/X17Aja9r3HCQ==" w:salt="I8ClDlDnP4WMDIj7VJ1WyA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376"/>
    <w:rsid w:val="00011025"/>
    <w:rsid w:val="00011378"/>
    <w:rsid w:val="0001629D"/>
    <w:rsid w:val="000218C1"/>
    <w:rsid w:val="00021F5E"/>
    <w:rsid w:val="0002536A"/>
    <w:rsid w:val="00026131"/>
    <w:rsid w:val="0003130B"/>
    <w:rsid w:val="00031C66"/>
    <w:rsid w:val="000454F5"/>
    <w:rsid w:val="00060350"/>
    <w:rsid w:val="000677C2"/>
    <w:rsid w:val="0007077B"/>
    <w:rsid w:val="00071A23"/>
    <w:rsid w:val="00072042"/>
    <w:rsid w:val="00074F70"/>
    <w:rsid w:val="000810C8"/>
    <w:rsid w:val="00084E00"/>
    <w:rsid w:val="000A1E03"/>
    <w:rsid w:val="000A52E7"/>
    <w:rsid w:val="000B2371"/>
    <w:rsid w:val="000B69EA"/>
    <w:rsid w:val="000C0D25"/>
    <w:rsid w:val="000D7892"/>
    <w:rsid w:val="000E517D"/>
    <w:rsid w:val="000E56C9"/>
    <w:rsid w:val="000E751F"/>
    <w:rsid w:val="000F473A"/>
    <w:rsid w:val="00101AB8"/>
    <w:rsid w:val="00103A76"/>
    <w:rsid w:val="00106821"/>
    <w:rsid w:val="00106CA3"/>
    <w:rsid w:val="00107B7A"/>
    <w:rsid w:val="00121766"/>
    <w:rsid w:val="001217FB"/>
    <w:rsid w:val="001252FF"/>
    <w:rsid w:val="00131EBA"/>
    <w:rsid w:val="00133D05"/>
    <w:rsid w:val="00134D25"/>
    <w:rsid w:val="001376F6"/>
    <w:rsid w:val="00141D96"/>
    <w:rsid w:val="001434A5"/>
    <w:rsid w:val="001449E2"/>
    <w:rsid w:val="001459DD"/>
    <w:rsid w:val="00147608"/>
    <w:rsid w:val="00153EFF"/>
    <w:rsid w:val="00157672"/>
    <w:rsid w:val="00176141"/>
    <w:rsid w:val="00176582"/>
    <w:rsid w:val="001816C6"/>
    <w:rsid w:val="001914C4"/>
    <w:rsid w:val="00196041"/>
    <w:rsid w:val="001A47DE"/>
    <w:rsid w:val="001B14FA"/>
    <w:rsid w:val="001B3D67"/>
    <w:rsid w:val="001B3F06"/>
    <w:rsid w:val="001C0C48"/>
    <w:rsid w:val="001D24BE"/>
    <w:rsid w:val="001D2800"/>
    <w:rsid w:val="001D4EDB"/>
    <w:rsid w:val="001D5F48"/>
    <w:rsid w:val="001E2C0D"/>
    <w:rsid w:val="001E3BD8"/>
    <w:rsid w:val="001F76DE"/>
    <w:rsid w:val="001F76E6"/>
    <w:rsid w:val="002027D1"/>
    <w:rsid w:val="00207C80"/>
    <w:rsid w:val="002131C2"/>
    <w:rsid w:val="002222C9"/>
    <w:rsid w:val="00232056"/>
    <w:rsid w:val="0023245D"/>
    <w:rsid w:val="00234C84"/>
    <w:rsid w:val="002405D8"/>
    <w:rsid w:val="00243E66"/>
    <w:rsid w:val="002512B4"/>
    <w:rsid w:val="0025324D"/>
    <w:rsid w:val="0025778C"/>
    <w:rsid w:val="00262177"/>
    <w:rsid w:val="00291736"/>
    <w:rsid w:val="002955C1"/>
    <w:rsid w:val="002A0D3D"/>
    <w:rsid w:val="002B2404"/>
    <w:rsid w:val="002B60D6"/>
    <w:rsid w:val="002B794D"/>
    <w:rsid w:val="002D2379"/>
    <w:rsid w:val="002D657F"/>
    <w:rsid w:val="002E495D"/>
    <w:rsid w:val="002E652C"/>
    <w:rsid w:val="002F4E0F"/>
    <w:rsid w:val="0031317A"/>
    <w:rsid w:val="003147CE"/>
    <w:rsid w:val="00320413"/>
    <w:rsid w:val="00321B5D"/>
    <w:rsid w:val="003258C7"/>
    <w:rsid w:val="0032675F"/>
    <w:rsid w:val="00332126"/>
    <w:rsid w:val="00334465"/>
    <w:rsid w:val="00343932"/>
    <w:rsid w:val="00354502"/>
    <w:rsid w:val="00367476"/>
    <w:rsid w:val="003759E9"/>
    <w:rsid w:val="0039077D"/>
    <w:rsid w:val="00390C3F"/>
    <w:rsid w:val="003B161D"/>
    <w:rsid w:val="003B1C3D"/>
    <w:rsid w:val="003B3C3F"/>
    <w:rsid w:val="003C348B"/>
    <w:rsid w:val="003C4377"/>
    <w:rsid w:val="003C5686"/>
    <w:rsid w:val="003D1269"/>
    <w:rsid w:val="003D2187"/>
    <w:rsid w:val="003D25E0"/>
    <w:rsid w:val="003D4E3B"/>
    <w:rsid w:val="003D6551"/>
    <w:rsid w:val="003F2503"/>
    <w:rsid w:val="003F2FF4"/>
    <w:rsid w:val="0040130E"/>
    <w:rsid w:val="0040540D"/>
    <w:rsid w:val="004114CC"/>
    <w:rsid w:val="00422590"/>
    <w:rsid w:val="004345A7"/>
    <w:rsid w:val="00447886"/>
    <w:rsid w:val="004756CB"/>
    <w:rsid w:val="00476694"/>
    <w:rsid w:val="00484D84"/>
    <w:rsid w:val="004855DA"/>
    <w:rsid w:val="004939ED"/>
    <w:rsid w:val="00496EDB"/>
    <w:rsid w:val="004C1804"/>
    <w:rsid w:val="004C7A6F"/>
    <w:rsid w:val="004D0A33"/>
    <w:rsid w:val="004D43CE"/>
    <w:rsid w:val="004D5513"/>
    <w:rsid w:val="004E1A58"/>
    <w:rsid w:val="004E3190"/>
    <w:rsid w:val="004E3407"/>
    <w:rsid w:val="004E7031"/>
    <w:rsid w:val="004E78D2"/>
    <w:rsid w:val="004F11EB"/>
    <w:rsid w:val="004F2F50"/>
    <w:rsid w:val="004F5175"/>
    <w:rsid w:val="005231AB"/>
    <w:rsid w:val="005235A5"/>
    <w:rsid w:val="00550E41"/>
    <w:rsid w:val="00550E4E"/>
    <w:rsid w:val="00556294"/>
    <w:rsid w:val="0057348C"/>
    <w:rsid w:val="00582D34"/>
    <w:rsid w:val="00592267"/>
    <w:rsid w:val="00592C9D"/>
    <w:rsid w:val="00593623"/>
    <w:rsid w:val="0059375B"/>
    <w:rsid w:val="005A5AD2"/>
    <w:rsid w:val="005C4F29"/>
    <w:rsid w:val="005C5973"/>
    <w:rsid w:val="005C7A02"/>
    <w:rsid w:val="005D2EE5"/>
    <w:rsid w:val="005D394E"/>
    <w:rsid w:val="005E1F85"/>
    <w:rsid w:val="005F1096"/>
    <w:rsid w:val="006036EE"/>
    <w:rsid w:val="00604788"/>
    <w:rsid w:val="00606EDD"/>
    <w:rsid w:val="0061490B"/>
    <w:rsid w:val="00615376"/>
    <w:rsid w:val="006212E5"/>
    <w:rsid w:val="00635CE8"/>
    <w:rsid w:val="00645AC4"/>
    <w:rsid w:val="006720F8"/>
    <w:rsid w:val="006747E7"/>
    <w:rsid w:val="006750C1"/>
    <w:rsid w:val="00680FE9"/>
    <w:rsid w:val="006966D8"/>
    <w:rsid w:val="006A2AEE"/>
    <w:rsid w:val="006A347C"/>
    <w:rsid w:val="006A482F"/>
    <w:rsid w:val="006B0B34"/>
    <w:rsid w:val="006B4CCE"/>
    <w:rsid w:val="006B6A60"/>
    <w:rsid w:val="006B70BB"/>
    <w:rsid w:val="006D13A1"/>
    <w:rsid w:val="006D1AE6"/>
    <w:rsid w:val="006D61AF"/>
    <w:rsid w:val="006D6685"/>
    <w:rsid w:val="006E2D11"/>
    <w:rsid w:val="006E76EC"/>
    <w:rsid w:val="006F3F48"/>
    <w:rsid w:val="006F5221"/>
    <w:rsid w:val="006F61B3"/>
    <w:rsid w:val="00703613"/>
    <w:rsid w:val="00716ED1"/>
    <w:rsid w:val="00720980"/>
    <w:rsid w:val="00730FDB"/>
    <w:rsid w:val="00735A23"/>
    <w:rsid w:val="00736FCD"/>
    <w:rsid w:val="00751AC1"/>
    <w:rsid w:val="00760510"/>
    <w:rsid w:val="00762854"/>
    <w:rsid w:val="0076712B"/>
    <w:rsid w:val="007715CC"/>
    <w:rsid w:val="00774558"/>
    <w:rsid w:val="007755FF"/>
    <w:rsid w:val="00775BC0"/>
    <w:rsid w:val="0077697D"/>
    <w:rsid w:val="007A193F"/>
    <w:rsid w:val="007A6C87"/>
    <w:rsid w:val="007D0B3A"/>
    <w:rsid w:val="007E294E"/>
    <w:rsid w:val="008001D6"/>
    <w:rsid w:val="00803DDE"/>
    <w:rsid w:val="00813649"/>
    <w:rsid w:val="0081706D"/>
    <w:rsid w:val="00825EA1"/>
    <w:rsid w:val="00842BD4"/>
    <w:rsid w:val="00845332"/>
    <w:rsid w:val="008501FC"/>
    <w:rsid w:val="008544CE"/>
    <w:rsid w:val="00862277"/>
    <w:rsid w:val="00872439"/>
    <w:rsid w:val="0088395B"/>
    <w:rsid w:val="00886A7F"/>
    <w:rsid w:val="00894DA4"/>
    <w:rsid w:val="008B29F8"/>
    <w:rsid w:val="008B6243"/>
    <w:rsid w:val="008C42B8"/>
    <w:rsid w:val="008C5DC0"/>
    <w:rsid w:val="008D3007"/>
    <w:rsid w:val="008E1946"/>
    <w:rsid w:val="008E7CC7"/>
    <w:rsid w:val="008F4C04"/>
    <w:rsid w:val="00900553"/>
    <w:rsid w:val="00902973"/>
    <w:rsid w:val="00902B8D"/>
    <w:rsid w:val="00904BB0"/>
    <w:rsid w:val="00915130"/>
    <w:rsid w:val="00917A5B"/>
    <w:rsid w:val="00917E1B"/>
    <w:rsid w:val="009234C7"/>
    <w:rsid w:val="00926F37"/>
    <w:rsid w:val="00931E4D"/>
    <w:rsid w:val="009334E1"/>
    <w:rsid w:val="00933A5C"/>
    <w:rsid w:val="00947C79"/>
    <w:rsid w:val="00950FD5"/>
    <w:rsid w:val="009569C5"/>
    <w:rsid w:val="00973863"/>
    <w:rsid w:val="00974CD5"/>
    <w:rsid w:val="009812A9"/>
    <w:rsid w:val="009828D4"/>
    <w:rsid w:val="00982C52"/>
    <w:rsid w:val="00985A09"/>
    <w:rsid w:val="00986719"/>
    <w:rsid w:val="00987BEA"/>
    <w:rsid w:val="00987D99"/>
    <w:rsid w:val="009A0420"/>
    <w:rsid w:val="009A23B0"/>
    <w:rsid w:val="009A29CD"/>
    <w:rsid w:val="009A5DB5"/>
    <w:rsid w:val="009B4518"/>
    <w:rsid w:val="009B6135"/>
    <w:rsid w:val="009B6C41"/>
    <w:rsid w:val="009B7483"/>
    <w:rsid w:val="009D537C"/>
    <w:rsid w:val="009E2300"/>
    <w:rsid w:val="009E4C4B"/>
    <w:rsid w:val="009E5214"/>
    <w:rsid w:val="009F3482"/>
    <w:rsid w:val="009F5DBD"/>
    <w:rsid w:val="00A00094"/>
    <w:rsid w:val="00A02D55"/>
    <w:rsid w:val="00A2687B"/>
    <w:rsid w:val="00A26C40"/>
    <w:rsid w:val="00A27191"/>
    <w:rsid w:val="00A33F5D"/>
    <w:rsid w:val="00A45AAE"/>
    <w:rsid w:val="00A62B26"/>
    <w:rsid w:val="00A630CC"/>
    <w:rsid w:val="00A86517"/>
    <w:rsid w:val="00A900AF"/>
    <w:rsid w:val="00AA0D30"/>
    <w:rsid w:val="00AA4D92"/>
    <w:rsid w:val="00AC0D13"/>
    <w:rsid w:val="00AC6E95"/>
    <w:rsid w:val="00AE2B18"/>
    <w:rsid w:val="00AE607D"/>
    <w:rsid w:val="00AE778C"/>
    <w:rsid w:val="00B04571"/>
    <w:rsid w:val="00B06947"/>
    <w:rsid w:val="00B12503"/>
    <w:rsid w:val="00B2550B"/>
    <w:rsid w:val="00B30D17"/>
    <w:rsid w:val="00B40AF6"/>
    <w:rsid w:val="00B44FF7"/>
    <w:rsid w:val="00B50202"/>
    <w:rsid w:val="00B539CF"/>
    <w:rsid w:val="00B61DF7"/>
    <w:rsid w:val="00B67493"/>
    <w:rsid w:val="00B7266B"/>
    <w:rsid w:val="00B73EE0"/>
    <w:rsid w:val="00B7782E"/>
    <w:rsid w:val="00B84D6A"/>
    <w:rsid w:val="00B91126"/>
    <w:rsid w:val="00B93110"/>
    <w:rsid w:val="00B934C6"/>
    <w:rsid w:val="00B944D7"/>
    <w:rsid w:val="00B96C32"/>
    <w:rsid w:val="00B97611"/>
    <w:rsid w:val="00BA181F"/>
    <w:rsid w:val="00BA2207"/>
    <w:rsid w:val="00BA75EA"/>
    <w:rsid w:val="00BB0F2D"/>
    <w:rsid w:val="00BC343A"/>
    <w:rsid w:val="00BD014A"/>
    <w:rsid w:val="00BD799C"/>
    <w:rsid w:val="00C063BA"/>
    <w:rsid w:val="00C116A1"/>
    <w:rsid w:val="00C150FF"/>
    <w:rsid w:val="00C31570"/>
    <w:rsid w:val="00C321FD"/>
    <w:rsid w:val="00C336E4"/>
    <w:rsid w:val="00C42CBC"/>
    <w:rsid w:val="00C4703B"/>
    <w:rsid w:val="00C51275"/>
    <w:rsid w:val="00C54858"/>
    <w:rsid w:val="00C5555B"/>
    <w:rsid w:val="00C60089"/>
    <w:rsid w:val="00C60899"/>
    <w:rsid w:val="00C66F4C"/>
    <w:rsid w:val="00C732BD"/>
    <w:rsid w:val="00C73F7B"/>
    <w:rsid w:val="00C82F93"/>
    <w:rsid w:val="00C908A7"/>
    <w:rsid w:val="00C91C5C"/>
    <w:rsid w:val="00C92D09"/>
    <w:rsid w:val="00C93C7A"/>
    <w:rsid w:val="00C95AA2"/>
    <w:rsid w:val="00CA0649"/>
    <w:rsid w:val="00CA4E82"/>
    <w:rsid w:val="00CB07F2"/>
    <w:rsid w:val="00CB2A96"/>
    <w:rsid w:val="00CB4211"/>
    <w:rsid w:val="00CC2E28"/>
    <w:rsid w:val="00CC67AE"/>
    <w:rsid w:val="00CD71E9"/>
    <w:rsid w:val="00CE06AC"/>
    <w:rsid w:val="00CE492E"/>
    <w:rsid w:val="00CF199B"/>
    <w:rsid w:val="00CF1B8A"/>
    <w:rsid w:val="00CF6AC9"/>
    <w:rsid w:val="00CF6AFF"/>
    <w:rsid w:val="00CF6B95"/>
    <w:rsid w:val="00D051B5"/>
    <w:rsid w:val="00D12EAC"/>
    <w:rsid w:val="00D20AEF"/>
    <w:rsid w:val="00D220A1"/>
    <w:rsid w:val="00D247A5"/>
    <w:rsid w:val="00D27835"/>
    <w:rsid w:val="00D3337B"/>
    <w:rsid w:val="00D35F00"/>
    <w:rsid w:val="00D41AF6"/>
    <w:rsid w:val="00D54ACD"/>
    <w:rsid w:val="00D56A3D"/>
    <w:rsid w:val="00D64FD0"/>
    <w:rsid w:val="00D65256"/>
    <w:rsid w:val="00D801FC"/>
    <w:rsid w:val="00D92115"/>
    <w:rsid w:val="00D94588"/>
    <w:rsid w:val="00D94EA7"/>
    <w:rsid w:val="00DA7B93"/>
    <w:rsid w:val="00DB2C33"/>
    <w:rsid w:val="00DB7FB6"/>
    <w:rsid w:val="00DC0A7D"/>
    <w:rsid w:val="00DC1391"/>
    <w:rsid w:val="00DC397F"/>
    <w:rsid w:val="00DD3E09"/>
    <w:rsid w:val="00DD5AE4"/>
    <w:rsid w:val="00DE4618"/>
    <w:rsid w:val="00E05E36"/>
    <w:rsid w:val="00E10EC0"/>
    <w:rsid w:val="00E208EC"/>
    <w:rsid w:val="00E23882"/>
    <w:rsid w:val="00E2622B"/>
    <w:rsid w:val="00E2648A"/>
    <w:rsid w:val="00E27940"/>
    <w:rsid w:val="00E313F3"/>
    <w:rsid w:val="00E337AE"/>
    <w:rsid w:val="00E34D2D"/>
    <w:rsid w:val="00E378F7"/>
    <w:rsid w:val="00E40B10"/>
    <w:rsid w:val="00E4256A"/>
    <w:rsid w:val="00E43C89"/>
    <w:rsid w:val="00E4485C"/>
    <w:rsid w:val="00E44A7D"/>
    <w:rsid w:val="00E45D55"/>
    <w:rsid w:val="00E719EF"/>
    <w:rsid w:val="00E82532"/>
    <w:rsid w:val="00E87392"/>
    <w:rsid w:val="00EC3AF9"/>
    <w:rsid w:val="00EC57C5"/>
    <w:rsid w:val="00EE1948"/>
    <w:rsid w:val="00EE7E43"/>
    <w:rsid w:val="00EF11B3"/>
    <w:rsid w:val="00EF1DD9"/>
    <w:rsid w:val="00EF2323"/>
    <w:rsid w:val="00F058BD"/>
    <w:rsid w:val="00F06F06"/>
    <w:rsid w:val="00F11AA7"/>
    <w:rsid w:val="00F13A2E"/>
    <w:rsid w:val="00F15D42"/>
    <w:rsid w:val="00F202FB"/>
    <w:rsid w:val="00F36A83"/>
    <w:rsid w:val="00F40236"/>
    <w:rsid w:val="00F4577A"/>
    <w:rsid w:val="00F537ED"/>
    <w:rsid w:val="00F541EE"/>
    <w:rsid w:val="00F7141F"/>
    <w:rsid w:val="00F73D73"/>
    <w:rsid w:val="00F82122"/>
    <w:rsid w:val="00F8346D"/>
    <w:rsid w:val="00F8655F"/>
    <w:rsid w:val="00F87786"/>
    <w:rsid w:val="00FA50C9"/>
    <w:rsid w:val="00FA7E38"/>
    <w:rsid w:val="00FE0EB2"/>
    <w:rsid w:val="00FE7D35"/>
    <w:rsid w:val="00FF4F50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53E5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588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uiPriority w:val="99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BA181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29173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291736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rsid w:val="00484D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84D84"/>
    <w:rPr>
      <w:rFonts w:ascii="Arial" w:hAnsi="Arial" w:cs="Arial"/>
      <w:sz w:val="22"/>
      <w:szCs w:val="22"/>
    </w:rPr>
  </w:style>
  <w:style w:type="character" w:styleId="af">
    <w:name w:val="Placeholder Text"/>
    <w:basedOn w:val="a0"/>
    <w:uiPriority w:val="99"/>
    <w:semiHidden/>
    <w:rsid w:val="0025324D"/>
    <w:rPr>
      <w:color w:val="808080"/>
    </w:rPr>
  </w:style>
  <w:style w:type="character" w:customStyle="1" w:styleId="10">
    <w:name w:val="Стиль1"/>
    <w:basedOn w:val="a0"/>
    <w:uiPriority w:val="1"/>
    <w:rsid w:val="0025324D"/>
    <w:rPr>
      <w:rFonts w:ascii="Arial" w:hAnsi="Arial"/>
      <w:b/>
      <w:sz w:val="16"/>
    </w:rPr>
  </w:style>
  <w:style w:type="character" w:customStyle="1" w:styleId="60">
    <w:name w:val="Заголовок 6 Знак"/>
    <w:basedOn w:val="a0"/>
    <w:link w:val="6"/>
    <w:rsid w:val="006A482F"/>
    <w:rPr>
      <w:b/>
      <w:bCs/>
      <w:sz w:val="22"/>
      <w:szCs w:val="22"/>
    </w:rPr>
  </w:style>
  <w:style w:type="character" w:customStyle="1" w:styleId="af0">
    <w:name w:val="Стиль внутри формы"/>
    <w:basedOn w:val="a0"/>
    <w:uiPriority w:val="1"/>
    <w:rsid w:val="006A482F"/>
    <w:rPr>
      <w:rFonts w:asciiTheme="minorHAnsi" w:hAnsiTheme="minorHAnsi" w:cs="Calibri" w:hint="default"/>
      <w:b/>
      <w:bCs w:val="0"/>
      <w:sz w:val="18"/>
    </w:rPr>
  </w:style>
  <w:style w:type="character" w:customStyle="1" w:styleId="9">
    <w:name w:val="Стиль Замещающий текст + 9 пт"/>
    <w:basedOn w:val="af"/>
    <w:rsid w:val="006A482F"/>
    <w:rPr>
      <w:color w:val="D9D9D9" w:themeColor="background1" w:themeShade="D9"/>
      <w:sz w:val="16"/>
    </w:rPr>
  </w:style>
  <w:style w:type="character" w:customStyle="1" w:styleId="90">
    <w:name w:val="9"/>
    <w:basedOn w:val="a0"/>
    <w:rsid w:val="00886A7F"/>
  </w:style>
  <w:style w:type="character" w:customStyle="1" w:styleId="a5">
    <w:name w:val="Верхний колонтитул Знак"/>
    <w:basedOn w:val="a0"/>
    <w:link w:val="a4"/>
    <w:uiPriority w:val="99"/>
    <w:rsid w:val="00872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ljo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21D5AE9F224D6DA432B766EA71D7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AE6051-6C4B-4063-A332-7DE1B8D1C3E2}"/>
      </w:docPartPr>
      <w:docPartBody>
        <w:p w:rsidR="00DD6E84" w:rsidRDefault="005A30BB">
          <w:pPr>
            <w:pStyle w:val="DE21D5AE9F224D6DA432B766EA71D71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C7965022E764AEBBB8C9EE250538D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62243-166C-4BC1-B0B8-6E5AFADE35B5}"/>
      </w:docPartPr>
      <w:docPartBody>
        <w:p w:rsidR="00DD6E84" w:rsidRDefault="005A30BB">
          <w:pPr>
            <w:pStyle w:val="BC7965022E764AEBBB8C9EE250538D6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EC34D0E311641CB8E4722246CD94B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B3278A-C84E-4216-8B6E-667E9C7334F2}"/>
      </w:docPartPr>
      <w:docPartBody>
        <w:p w:rsidR="00DD6E84" w:rsidRDefault="005A30BB">
          <w:pPr>
            <w:pStyle w:val="AEC34D0E311641CB8E4722246CD94BD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C14B9BECDBB4BD79932273A58C69F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132A5-F599-42D7-8E4A-B7989EADEC49}"/>
      </w:docPartPr>
      <w:docPartBody>
        <w:p w:rsidR="00DD6E84" w:rsidRDefault="005A30BB">
          <w:pPr>
            <w:pStyle w:val="3C14B9BECDBB4BD79932273A58C69FF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9996D5ACAEA4566944C57C93A3B44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885579-FBBF-4E02-92EA-D852FD60322F}"/>
      </w:docPartPr>
      <w:docPartBody>
        <w:p w:rsidR="00DD6E84" w:rsidRDefault="005A30BB">
          <w:pPr>
            <w:pStyle w:val="19996D5ACAEA4566944C57C93A3B44E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844FA8EAA274417A61C8C829A6BD7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00456-5546-4EF8-A5A4-D56D481AA1E1}"/>
      </w:docPartPr>
      <w:docPartBody>
        <w:p w:rsidR="00DD6E84" w:rsidRDefault="005A30BB">
          <w:pPr>
            <w:pStyle w:val="1844FA8EAA274417A61C8C829A6BD7E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15A0E31AF6048FAA604CBCE69E84C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6581A-1602-4365-837B-5DBB0EF64A17}"/>
      </w:docPartPr>
      <w:docPartBody>
        <w:p w:rsidR="00DD6E84" w:rsidRDefault="005A30BB">
          <w:pPr>
            <w:pStyle w:val="A15A0E31AF6048FAA604CBCE69E84CE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332680CA43D47DA981B824D62D403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D0E342-F45E-43DF-B8BF-F326412137B1}"/>
      </w:docPartPr>
      <w:docPartBody>
        <w:p w:rsidR="00DD6E84" w:rsidRDefault="005A30BB">
          <w:pPr>
            <w:pStyle w:val="4332680CA43D47DA981B824D62D4032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425FC9A7E8049EBA97CF2249F318F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4DD1CC-3CB8-48B9-BEDE-40D4DBA07B9E}"/>
      </w:docPartPr>
      <w:docPartBody>
        <w:p w:rsidR="00DD6E84" w:rsidRDefault="005A30BB">
          <w:pPr>
            <w:pStyle w:val="9425FC9A7E8049EBA97CF2249F318F5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5A7020BDDC849269C5C172EAF20C5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CF7954-1793-4A4F-A7A6-A78FB69D1504}"/>
      </w:docPartPr>
      <w:docPartBody>
        <w:p w:rsidR="00DD6E84" w:rsidRDefault="005A30BB">
          <w:pPr>
            <w:pStyle w:val="05A7020BDDC849269C5C172EAF20C52F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CAD1733F61FF443487D449B5BCACDF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ED455-F9D2-489C-8AC6-C0253356ED5D}"/>
      </w:docPartPr>
      <w:docPartBody>
        <w:p w:rsidR="00DD6E84" w:rsidRDefault="005A30BB">
          <w:pPr>
            <w:pStyle w:val="CAD1733F61FF443487D449B5BCACDF8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89A1249BE3E4286BACB4D6B7B494C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595345-D0C6-4E46-99A2-8E8433017B4B}"/>
      </w:docPartPr>
      <w:docPartBody>
        <w:p w:rsidR="00DD6E84" w:rsidRDefault="005A30BB">
          <w:pPr>
            <w:pStyle w:val="089A1249BE3E4286BACB4D6B7B494C3F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5CB00DC78F8E4711B4E832F0CC66C3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0964B7-D240-4305-ABE1-580379EA142D}"/>
      </w:docPartPr>
      <w:docPartBody>
        <w:p w:rsidR="00DD6E84" w:rsidRDefault="005A30BB">
          <w:pPr>
            <w:pStyle w:val="5CB00DC78F8E4711B4E832F0CC66C39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3212BF6709E47BAA93859D649453D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FDC632-26F1-4076-9318-C0E600C32922}"/>
      </w:docPartPr>
      <w:docPartBody>
        <w:p w:rsidR="00DD6E84" w:rsidRDefault="005A30BB">
          <w:pPr>
            <w:pStyle w:val="53212BF6709E47BAA93859D649453D2F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75FE6D05B5784B59972C225B098E86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921ABC-E8D6-420E-A04F-AC9B8E1143C7}"/>
      </w:docPartPr>
      <w:docPartBody>
        <w:p w:rsidR="00DD6E84" w:rsidRDefault="005A30BB">
          <w:pPr>
            <w:pStyle w:val="75FE6D05B5784B59972C225B098E863B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6355355133BD427C96EE3CC2B74A6D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BA4C19-2E5C-4790-BE69-1981D7423186}"/>
      </w:docPartPr>
      <w:docPartBody>
        <w:p w:rsidR="00DD6E84" w:rsidRDefault="005A30BB">
          <w:pPr>
            <w:pStyle w:val="6355355133BD427C96EE3CC2B74A6DC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64C55ED90B24B0CA00C8A0FB02D24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BA74C-81BC-4FFD-8E93-B472A7D99825}"/>
      </w:docPartPr>
      <w:docPartBody>
        <w:p w:rsidR="00DD6E84" w:rsidRDefault="005A30BB">
          <w:pPr>
            <w:pStyle w:val="864C55ED90B24B0CA00C8A0FB02D249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7B1E79D168F4E47BA5DB897A5AC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113343-731B-422D-9FB6-2951D7558751}"/>
      </w:docPartPr>
      <w:docPartBody>
        <w:p w:rsidR="00DD6E84" w:rsidRDefault="005A30BB">
          <w:pPr>
            <w:pStyle w:val="07B1E79D168F4E47BA5DB897A5AC400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13DDF6AC37B4C00A351ECB592CD19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538CE0-19A2-4421-99FB-A319C3D0CA69}"/>
      </w:docPartPr>
      <w:docPartBody>
        <w:p w:rsidR="00DD6E84" w:rsidRDefault="005A30BB">
          <w:pPr>
            <w:pStyle w:val="E13DDF6AC37B4C00A351ECB592CD19D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C2945AA7B594C83B6488376EA37CB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76F2B-CCEC-432F-88F6-C707BE59D889}"/>
      </w:docPartPr>
      <w:docPartBody>
        <w:p w:rsidR="00DD6E84" w:rsidRDefault="005A30BB">
          <w:pPr>
            <w:pStyle w:val="8C2945AA7B594C83B6488376EA37CB8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59D16AC89154265A840E6123BB58E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9F9E23-F4F3-48E6-B4C4-18FCEE282926}"/>
      </w:docPartPr>
      <w:docPartBody>
        <w:p w:rsidR="00DD6E84" w:rsidRDefault="005A30BB">
          <w:pPr>
            <w:pStyle w:val="359D16AC89154265A840E6123BB58E8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1B8AADA262049A4B7918BA6B8D098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2D53C-EA36-409D-940A-B39E701499A5}"/>
      </w:docPartPr>
      <w:docPartBody>
        <w:p w:rsidR="00DD6E84" w:rsidRDefault="005A30BB">
          <w:pPr>
            <w:pStyle w:val="E1B8AADA262049A4B7918BA6B8D098E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B997C3849C84302ACF161C8C2F2D3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BDF60C-9CD7-4DC7-B179-5DAB5F439257}"/>
      </w:docPartPr>
      <w:docPartBody>
        <w:p w:rsidR="00DD6E84" w:rsidRDefault="005A30BB">
          <w:pPr>
            <w:pStyle w:val="0B997C3849C84302ACF161C8C2F2D38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D83D93B41C0450587DD0CC638E743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F1603E-8DAC-43AF-AC1C-85655CD1539E}"/>
      </w:docPartPr>
      <w:docPartBody>
        <w:p w:rsidR="00DD6E84" w:rsidRDefault="005A30BB">
          <w:pPr>
            <w:pStyle w:val="8D83D93B41C0450587DD0CC638E7432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D597B4DFF55476281042ED86AD848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D4D381-7A4D-4E97-9431-EFAE2FA5DDC5}"/>
      </w:docPartPr>
      <w:docPartBody>
        <w:p w:rsidR="00DD6E84" w:rsidRDefault="005A30BB">
          <w:pPr>
            <w:pStyle w:val="9D597B4DFF55476281042ED86AD848FF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5162BFDB28CB4DDDAC19EA76BD96C8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CC2895-00B2-45FA-BD56-0BEAB1E8E46E}"/>
      </w:docPartPr>
      <w:docPartBody>
        <w:p w:rsidR="00DD6E84" w:rsidRDefault="005A30BB">
          <w:pPr>
            <w:pStyle w:val="5162BFDB28CB4DDDAC19EA76BD96C86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024F9104A724210935B9C9343918E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265CF4-E1C1-485D-AC0F-0B445BC99693}"/>
      </w:docPartPr>
      <w:docPartBody>
        <w:p w:rsidR="00DD6E84" w:rsidRDefault="005A30BB">
          <w:pPr>
            <w:pStyle w:val="8024F9104A724210935B9C9343918E2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47E966C435643339A45EB9CEA1EF3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228AB1-E216-4EE4-8A04-FA4531B3A17B}"/>
      </w:docPartPr>
      <w:docPartBody>
        <w:p w:rsidR="00DD6E84" w:rsidRDefault="005A30BB">
          <w:pPr>
            <w:pStyle w:val="B47E966C435643339A45EB9CEA1EF34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2F167DDD8634FF3B7DBFF4C3D49FE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6A5BCC-17FC-4812-8778-9766F7339838}"/>
      </w:docPartPr>
      <w:docPartBody>
        <w:p w:rsidR="00DD6E84" w:rsidRDefault="005A30BB">
          <w:pPr>
            <w:pStyle w:val="F2F167DDD8634FF3B7DBFF4C3D49FE9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31844C40FF3429894262B07427C37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CF64F7-DB5B-418A-BEAC-FA165931A2A8}"/>
      </w:docPartPr>
      <w:docPartBody>
        <w:p w:rsidR="00DD6E84" w:rsidRDefault="005A30BB">
          <w:pPr>
            <w:pStyle w:val="931844C40FF3429894262B07427C37C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428BEE4443844C6BB1C7A23418E7F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DE0C4-D48E-454A-ACAE-E047279F74C1}"/>
      </w:docPartPr>
      <w:docPartBody>
        <w:p w:rsidR="00DD6E84" w:rsidRDefault="005A30BB">
          <w:pPr>
            <w:pStyle w:val="D428BEE4443844C6BB1C7A23418E7F1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B97DB5C1C0C4205A1DD5E97D0F3DB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A12181-3EB9-4BB0-B2AD-78F391D53760}"/>
      </w:docPartPr>
      <w:docPartBody>
        <w:p w:rsidR="00DD6E84" w:rsidRDefault="005A30BB">
          <w:pPr>
            <w:pStyle w:val="1B97DB5C1C0C4205A1DD5E97D0F3DB8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702BAE338D84D9CA7E7E9C110C3CF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F577EE-9A51-4E15-B987-6D5ACBD0FA09}"/>
      </w:docPartPr>
      <w:docPartBody>
        <w:p w:rsidR="00DD6E84" w:rsidRDefault="005A30BB">
          <w:pPr>
            <w:pStyle w:val="B702BAE338D84D9CA7E7E9C110C3CF4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4D970A02DCC40318231C04BB2B2E5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18DC5A-044E-46C3-B418-8C4334910813}"/>
      </w:docPartPr>
      <w:docPartBody>
        <w:p w:rsidR="00DD6E84" w:rsidRDefault="005A30BB">
          <w:pPr>
            <w:pStyle w:val="84D970A02DCC40318231C04BB2B2E5E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478B81E18E3492C845E4C431A57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DA5456-813B-43C1-9EEF-C895B44FFCCD}"/>
      </w:docPartPr>
      <w:docPartBody>
        <w:p w:rsidR="00C35785" w:rsidRDefault="00DD6E84" w:rsidP="00DD6E84">
          <w:pPr>
            <w:pStyle w:val="1478B81E18E3492C845E4C431A57E420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5240B5B53A0F448197B4DE30FEECC5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77AB74-7ED9-4BA8-B772-23854B6FA4E4}"/>
      </w:docPartPr>
      <w:docPartBody>
        <w:p w:rsidR="00C35785" w:rsidRDefault="00DD6E84" w:rsidP="00DD6E84">
          <w:pPr>
            <w:pStyle w:val="5240B5B53A0F448197B4DE30FEECC522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2CA58B340B1844BE8509B21F6696C3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1C784C-1B69-47E6-8625-346637D2195E}"/>
      </w:docPartPr>
      <w:docPartBody>
        <w:p w:rsidR="00C35785" w:rsidRDefault="00DD6E84" w:rsidP="00DD6E84">
          <w:pPr>
            <w:pStyle w:val="2CA58B340B1844BE8509B21F6696C326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CD614C3FB074466E8A9F0E4D175469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81AF67-456F-4E48-88F8-D17BDD409BA8}"/>
      </w:docPartPr>
      <w:docPartBody>
        <w:p w:rsidR="00C35785" w:rsidRDefault="00DD6E84" w:rsidP="00DD6E84">
          <w:pPr>
            <w:pStyle w:val="CD614C3FB074466E8A9F0E4D175469AC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2887FB215516458D93CE33A97469E1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803911-114D-4C16-851C-9F727BE0C599}"/>
      </w:docPartPr>
      <w:docPartBody>
        <w:p w:rsidR="00C35785" w:rsidRDefault="00DD6E84" w:rsidP="00DD6E84">
          <w:pPr>
            <w:pStyle w:val="2887FB215516458D93CE33A97469E18D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99734B0A1EBD4585891B8188EE12F6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122761-9DED-4275-8254-63EC174B9D7E}"/>
      </w:docPartPr>
      <w:docPartBody>
        <w:p w:rsidR="00C35785" w:rsidRDefault="00DD6E84" w:rsidP="00DD6E84">
          <w:pPr>
            <w:pStyle w:val="99734B0A1EBD4585891B8188EE12F686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604D79F31F024476ADA1DC70DD0F6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5592CC-5B8D-4914-9B9A-3912CF2F282F}"/>
      </w:docPartPr>
      <w:docPartBody>
        <w:p w:rsidR="00C35785" w:rsidRDefault="00DD6E84" w:rsidP="00DD6E84">
          <w:pPr>
            <w:pStyle w:val="604D79F31F024476ADA1DC70DD0F6A30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CBA0B7B6368B40F0AA754EC52CEE46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2BFF4B-DBA4-49D2-AB24-F284FCB6B2F3}"/>
      </w:docPartPr>
      <w:docPartBody>
        <w:p w:rsidR="00C35785" w:rsidRDefault="00DD6E84" w:rsidP="00DD6E84">
          <w:pPr>
            <w:pStyle w:val="CBA0B7B6368B40F0AA754EC52CEE4679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0BB"/>
    <w:rsid w:val="00183884"/>
    <w:rsid w:val="005A30BB"/>
    <w:rsid w:val="0069077D"/>
    <w:rsid w:val="00B04834"/>
    <w:rsid w:val="00B82619"/>
    <w:rsid w:val="00C35785"/>
    <w:rsid w:val="00DD6E84"/>
    <w:rsid w:val="00DF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DE21D5AE9F224D6DA432B766EA71D714">
    <w:name w:val="DE21D5AE9F224D6DA432B766EA71D714"/>
  </w:style>
  <w:style w:type="paragraph" w:customStyle="1" w:styleId="BC7965022E764AEBBB8C9EE250538D63">
    <w:name w:val="BC7965022E764AEBBB8C9EE250538D63"/>
  </w:style>
  <w:style w:type="paragraph" w:customStyle="1" w:styleId="AEC34D0E311641CB8E4722246CD94BD0">
    <w:name w:val="AEC34D0E311641CB8E4722246CD94BD0"/>
  </w:style>
  <w:style w:type="paragraph" w:customStyle="1" w:styleId="3C14B9BECDBB4BD79932273A58C69FF0">
    <w:name w:val="3C14B9BECDBB4BD79932273A58C69FF0"/>
  </w:style>
  <w:style w:type="paragraph" w:customStyle="1" w:styleId="19996D5ACAEA4566944C57C93A3B44EE">
    <w:name w:val="19996D5ACAEA4566944C57C93A3B44EE"/>
  </w:style>
  <w:style w:type="paragraph" w:customStyle="1" w:styleId="1844FA8EAA274417A61C8C829A6BD7EC">
    <w:name w:val="1844FA8EAA274417A61C8C829A6BD7EC"/>
  </w:style>
  <w:style w:type="paragraph" w:customStyle="1" w:styleId="A15A0E31AF6048FAA604CBCE69E84CE6">
    <w:name w:val="A15A0E31AF6048FAA604CBCE69E84CE6"/>
  </w:style>
  <w:style w:type="paragraph" w:customStyle="1" w:styleId="4332680CA43D47DA981B824D62D4032B">
    <w:name w:val="4332680CA43D47DA981B824D62D4032B"/>
  </w:style>
  <w:style w:type="paragraph" w:customStyle="1" w:styleId="9425FC9A7E8049EBA97CF2249F318F5B">
    <w:name w:val="9425FC9A7E8049EBA97CF2249F318F5B"/>
  </w:style>
  <w:style w:type="character" w:styleId="a3">
    <w:name w:val="Placeholder Text"/>
    <w:basedOn w:val="a0"/>
    <w:uiPriority w:val="99"/>
    <w:semiHidden/>
    <w:rsid w:val="00DD6E84"/>
  </w:style>
  <w:style w:type="paragraph" w:customStyle="1" w:styleId="05A7020BDDC849269C5C172EAF20C52F">
    <w:name w:val="05A7020BDDC849269C5C172EAF20C52F"/>
  </w:style>
  <w:style w:type="paragraph" w:customStyle="1" w:styleId="CAD1733F61FF443487D449B5BCACDF81">
    <w:name w:val="CAD1733F61FF443487D449B5BCACDF81"/>
  </w:style>
  <w:style w:type="paragraph" w:customStyle="1" w:styleId="089A1249BE3E4286BACB4D6B7B494C3F">
    <w:name w:val="089A1249BE3E4286BACB4D6B7B494C3F"/>
  </w:style>
  <w:style w:type="paragraph" w:customStyle="1" w:styleId="5CB00DC78F8E4711B4E832F0CC66C39A">
    <w:name w:val="5CB00DC78F8E4711B4E832F0CC66C39A"/>
  </w:style>
  <w:style w:type="paragraph" w:customStyle="1" w:styleId="53212BF6709E47BAA93859D649453D2F">
    <w:name w:val="53212BF6709E47BAA93859D649453D2F"/>
  </w:style>
  <w:style w:type="paragraph" w:customStyle="1" w:styleId="75FE6D05B5784B59972C225B098E863B">
    <w:name w:val="75FE6D05B5784B59972C225B098E863B"/>
  </w:style>
  <w:style w:type="paragraph" w:customStyle="1" w:styleId="6355355133BD427C96EE3CC2B74A6DC4">
    <w:name w:val="6355355133BD427C96EE3CC2B74A6DC4"/>
  </w:style>
  <w:style w:type="paragraph" w:customStyle="1" w:styleId="864C55ED90B24B0CA00C8A0FB02D2498">
    <w:name w:val="864C55ED90B24B0CA00C8A0FB02D2498"/>
  </w:style>
  <w:style w:type="paragraph" w:customStyle="1" w:styleId="07B1E79D168F4E47BA5DB897A5AC400D">
    <w:name w:val="07B1E79D168F4E47BA5DB897A5AC400D"/>
  </w:style>
  <w:style w:type="paragraph" w:customStyle="1" w:styleId="E13DDF6AC37B4C00A351ECB592CD19D9">
    <w:name w:val="E13DDF6AC37B4C00A351ECB592CD19D9"/>
  </w:style>
  <w:style w:type="paragraph" w:customStyle="1" w:styleId="BCD0274B94DB4C1BBFAC9C197449002F">
    <w:name w:val="BCD0274B94DB4C1BBFAC9C197449002F"/>
  </w:style>
  <w:style w:type="paragraph" w:customStyle="1" w:styleId="3E0AC11DDB1D4591A67B2E6229E1EA16">
    <w:name w:val="3E0AC11DDB1D4591A67B2E6229E1EA16"/>
  </w:style>
  <w:style w:type="paragraph" w:customStyle="1" w:styleId="C460316FDFA94EFC8F0C666AEF7D3035">
    <w:name w:val="C460316FDFA94EFC8F0C666AEF7D3035"/>
  </w:style>
  <w:style w:type="paragraph" w:customStyle="1" w:styleId="C8CFB56645E24ADE843CE951EAE879F7">
    <w:name w:val="C8CFB56645E24ADE843CE951EAE879F7"/>
  </w:style>
  <w:style w:type="paragraph" w:customStyle="1" w:styleId="A09D6C724794414EA3A13E38DAFAF9E5">
    <w:name w:val="A09D6C724794414EA3A13E38DAFAF9E5"/>
  </w:style>
  <w:style w:type="paragraph" w:customStyle="1" w:styleId="B0824D032DEA4569896D645C27B87E6D">
    <w:name w:val="B0824D032DEA4569896D645C27B87E6D"/>
  </w:style>
  <w:style w:type="paragraph" w:customStyle="1" w:styleId="72E12E9759034D02963A500F8231F56A">
    <w:name w:val="72E12E9759034D02963A500F8231F56A"/>
  </w:style>
  <w:style w:type="paragraph" w:customStyle="1" w:styleId="0DCAFBABF1A74E4DB07D571D7D034E45">
    <w:name w:val="0DCAFBABF1A74E4DB07D571D7D034E45"/>
  </w:style>
  <w:style w:type="paragraph" w:customStyle="1" w:styleId="A12B598EA27A4F6B8CB9C062F9F3B508">
    <w:name w:val="A12B598EA27A4F6B8CB9C062F9F3B508"/>
  </w:style>
  <w:style w:type="paragraph" w:customStyle="1" w:styleId="8C2945AA7B594C83B6488376EA37CB89">
    <w:name w:val="8C2945AA7B594C83B6488376EA37CB89"/>
  </w:style>
  <w:style w:type="paragraph" w:customStyle="1" w:styleId="359D16AC89154265A840E6123BB58E80">
    <w:name w:val="359D16AC89154265A840E6123BB58E80"/>
  </w:style>
  <w:style w:type="paragraph" w:customStyle="1" w:styleId="E1B8AADA262049A4B7918BA6B8D098EC">
    <w:name w:val="E1B8AADA262049A4B7918BA6B8D098EC"/>
  </w:style>
  <w:style w:type="paragraph" w:customStyle="1" w:styleId="0B997C3849C84302ACF161C8C2F2D389">
    <w:name w:val="0B997C3849C84302ACF161C8C2F2D389"/>
  </w:style>
  <w:style w:type="paragraph" w:customStyle="1" w:styleId="8D83D93B41C0450587DD0CC638E74324">
    <w:name w:val="8D83D93B41C0450587DD0CC638E74324"/>
  </w:style>
  <w:style w:type="paragraph" w:customStyle="1" w:styleId="9D597B4DFF55476281042ED86AD848FF">
    <w:name w:val="9D597B4DFF55476281042ED86AD848FF"/>
  </w:style>
  <w:style w:type="paragraph" w:customStyle="1" w:styleId="5162BFDB28CB4DDDAC19EA76BD96C864">
    <w:name w:val="5162BFDB28CB4DDDAC19EA76BD96C864"/>
  </w:style>
  <w:style w:type="paragraph" w:customStyle="1" w:styleId="8024F9104A724210935B9C9343918E24">
    <w:name w:val="8024F9104A724210935B9C9343918E24"/>
  </w:style>
  <w:style w:type="paragraph" w:customStyle="1" w:styleId="B47E966C435643339A45EB9CEA1EF343">
    <w:name w:val="B47E966C435643339A45EB9CEA1EF343"/>
  </w:style>
  <w:style w:type="paragraph" w:customStyle="1" w:styleId="F2F167DDD8634FF3B7DBFF4C3D49FE91">
    <w:name w:val="F2F167DDD8634FF3B7DBFF4C3D49FE91"/>
  </w:style>
  <w:style w:type="paragraph" w:customStyle="1" w:styleId="931844C40FF3429894262B07427C37CB">
    <w:name w:val="931844C40FF3429894262B07427C37CB"/>
  </w:style>
  <w:style w:type="paragraph" w:customStyle="1" w:styleId="D428BEE4443844C6BB1C7A23418E7F10">
    <w:name w:val="D428BEE4443844C6BB1C7A23418E7F10"/>
  </w:style>
  <w:style w:type="paragraph" w:customStyle="1" w:styleId="1B97DB5C1C0C4205A1DD5E97D0F3DB8A">
    <w:name w:val="1B97DB5C1C0C4205A1DD5E97D0F3DB8A"/>
  </w:style>
  <w:style w:type="paragraph" w:customStyle="1" w:styleId="B702BAE338D84D9CA7E7E9C110C3CF47">
    <w:name w:val="B702BAE338D84D9CA7E7E9C110C3CF47"/>
  </w:style>
  <w:style w:type="paragraph" w:customStyle="1" w:styleId="84D970A02DCC40318231C04BB2B2E5EE">
    <w:name w:val="84D970A02DCC40318231C04BB2B2E5EE"/>
  </w:style>
  <w:style w:type="paragraph" w:customStyle="1" w:styleId="2622AF005CAE4239A424694E6D10FDEE">
    <w:name w:val="2622AF005CAE4239A424694E6D10FDEE"/>
    <w:rsid w:val="00DD6E84"/>
  </w:style>
  <w:style w:type="paragraph" w:customStyle="1" w:styleId="E6EFAB363B2E4F40871783420EC9C7C3">
    <w:name w:val="E6EFAB363B2E4F40871783420EC9C7C3"/>
    <w:rsid w:val="00DD6E84"/>
  </w:style>
  <w:style w:type="paragraph" w:customStyle="1" w:styleId="50783803DA914711B1E72F92884AB130">
    <w:name w:val="50783803DA914711B1E72F92884AB130"/>
    <w:rsid w:val="00DD6E84"/>
  </w:style>
  <w:style w:type="paragraph" w:customStyle="1" w:styleId="9D19A25BEAF84186AE9F9C27A82E45F6">
    <w:name w:val="9D19A25BEAF84186AE9F9C27A82E45F6"/>
    <w:rsid w:val="00DD6E84"/>
  </w:style>
  <w:style w:type="paragraph" w:customStyle="1" w:styleId="B03D3C46D1D7462AA4B81EDCCE6F7145">
    <w:name w:val="B03D3C46D1D7462AA4B81EDCCE6F7145"/>
    <w:rsid w:val="00DD6E84"/>
  </w:style>
  <w:style w:type="paragraph" w:customStyle="1" w:styleId="7C91BD10B52B44BD98BF972B813F3B03">
    <w:name w:val="7C91BD10B52B44BD98BF972B813F3B03"/>
    <w:rsid w:val="00DD6E84"/>
  </w:style>
  <w:style w:type="paragraph" w:customStyle="1" w:styleId="63167322545C4619AC86C44A9FF5D597">
    <w:name w:val="63167322545C4619AC86C44A9FF5D597"/>
    <w:rsid w:val="00DD6E84"/>
  </w:style>
  <w:style w:type="paragraph" w:customStyle="1" w:styleId="7162E806EEA94192A2528D08C13D5C3F">
    <w:name w:val="7162E806EEA94192A2528D08C13D5C3F"/>
    <w:rsid w:val="00DD6E84"/>
  </w:style>
  <w:style w:type="paragraph" w:customStyle="1" w:styleId="1478B81E18E3492C845E4C431A57E420">
    <w:name w:val="1478B81E18E3492C845E4C431A57E420"/>
    <w:rsid w:val="00DD6E84"/>
  </w:style>
  <w:style w:type="paragraph" w:customStyle="1" w:styleId="5240B5B53A0F448197B4DE30FEECC522">
    <w:name w:val="5240B5B53A0F448197B4DE30FEECC522"/>
    <w:rsid w:val="00DD6E84"/>
  </w:style>
  <w:style w:type="paragraph" w:customStyle="1" w:styleId="2CA58B340B1844BE8509B21F6696C326">
    <w:name w:val="2CA58B340B1844BE8509B21F6696C326"/>
    <w:rsid w:val="00DD6E84"/>
  </w:style>
  <w:style w:type="paragraph" w:customStyle="1" w:styleId="CD614C3FB074466E8A9F0E4D175469AC">
    <w:name w:val="CD614C3FB074466E8A9F0E4D175469AC"/>
    <w:rsid w:val="00DD6E84"/>
  </w:style>
  <w:style w:type="paragraph" w:customStyle="1" w:styleId="2887FB215516458D93CE33A97469E18D">
    <w:name w:val="2887FB215516458D93CE33A97469E18D"/>
    <w:rsid w:val="00DD6E84"/>
  </w:style>
  <w:style w:type="paragraph" w:customStyle="1" w:styleId="99734B0A1EBD4585891B8188EE12F686">
    <w:name w:val="99734B0A1EBD4585891B8188EE12F686"/>
    <w:rsid w:val="00DD6E84"/>
  </w:style>
  <w:style w:type="paragraph" w:customStyle="1" w:styleId="604D79F31F024476ADA1DC70DD0F6A30">
    <w:name w:val="604D79F31F024476ADA1DC70DD0F6A30"/>
    <w:rsid w:val="00DD6E84"/>
  </w:style>
  <w:style w:type="paragraph" w:customStyle="1" w:styleId="CBA0B7B6368B40F0AA754EC52CEE4679">
    <w:name w:val="CBA0B7B6368B40F0AA754EC52CEE4679"/>
    <w:rsid w:val="00DD6E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КЗ ТЭР АС АФ IP67</Template>
  <TotalTime>0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АС АФ IP67</vt:lpstr>
    </vt:vector>
  </TitlesOfParts>
  <Company>vzljot</Company>
  <LinksUpToDate>false</LinksUpToDate>
  <CharactersWithSpaces>4522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АС АФ IP67</dc:title>
  <dc:subject/>
  <dc:creator>Беляков Александр Алексеевич</dc:creator>
  <cp:keywords/>
  <cp:lastModifiedBy>Беляков Александр Алексеевич</cp:lastModifiedBy>
  <cp:revision>2</cp:revision>
  <cp:lastPrinted>2022-12-15T09:17:00Z</cp:lastPrinted>
  <dcterms:created xsi:type="dcterms:W3CDTF">2025-05-05T12:02:00Z</dcterms:created>
  <dcterms:modified xsi:type="dcterms:W3CDTF">2025-05-05T12:02:00Z</dcterms:modified>
</cp:coreProperties>
</file>